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25E415" w14:textId="77777777" w:rsidR="009C3732" w:rsidRDefault="00394DD6">
      <w:pPr>
        <w:spacing w:line="400" w:lineRule="exact"/>
        <w:jc w:val="center"/>
      </w:pPr>
      <w:r>
        <w:rPr>
          <w:b/>
          <w:bCs/>
          <w:color w:val="000000"/>
          <w:sz w:val="32"/>
          <w:szCs w:val="32"/>
        </w:rPr>
        <w:t>國立屏東科技大學徵聘公告</w:t>
      </w:r>
    </w:p>
    <w:tbl>
      <w:tblPr>
        <w:tblW w:w="10333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99"/>
        <w:gridCol w:w="5892"/>
        <w:gridCol w:w="992"/>
        <w:gridCol w:w="2650"/>
      </w:tblGrid>
      <w:tr w:rsidR="009C3732" w14:paraId="57C83A6F" w14:textId="77777777">
        <w:trPr>
          <w:cantSplit/>
          <w:trHeight w:val="511"/>
          <w:jc w:val="center"/>
        </w:trPr>
        <w:tc>
          <w:tcPr>
            <w:tcW w:w="79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ABBBDD" w14:textId="77777777" w:rsidR="009C3732" w:rsidRDefault="00394DD6">
            <w:pPr>
              <w:spacing w:line="320" w:lineRule="exact"/>
              <w:ind w:right="57"/>
              <w:jc w:val="center"/>
              <w:rPr>
                <w:color w:val="000000"/>
                <w:sz w:val="32"/>
              </w:rPr>
            </w:pPr>
            <w:r>
              <w:rPr>
                <w:color w:val="000000"/>
                <w:sz w:val="32"/>
              </w:rPr>
              <w:t>應徵職缺</w:t>
            </w:r>
          </w:p>
        </w:tc>
        <w:tc>
          <w:tcPr>
            <w:tcW w:w="589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52FD00" w14:textId="6D6EFCE8" w:rsidR="009C3732" w:rsidRDefault="00005B8B">
            <w:pPr>
              <w:spacing w:line="320" w:lineRule="exact"/>
              <w:ind w:right="57"/>
            </w:pPr>
            <w:bookmarkStart w:id="0" w:name="_GoBack"/>
            <w:r>
              <w:rPr>
                <w:rFonts w:hint="eastAsia"/>
                <w:color w:val="000000"/>
                <w:sz w:val="32"/>
              </w:rPr>
              <w:t>專任</w:t>
            </w:r>
            <w:r>
              <w:rPr>
                <w:color w:val="000000"/>
                <w:sz w:val="32"/>
              </w:rPr>
              <w:t>計畫研究助理人員</w:t>
            </w:r>
            <w:bookmarkEnd w:id="0"/>
          </w:p>
        </w:tc>
        <w:tc>
          <w:tcPr>
            <w:tcW w:w="99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C0E289" w14:textId="77777777" w:rsidR="009C3732" w:rsidRDefault="00394DD6">
            <w:pPr>
              <w:spacing w:line="320" w:lineRule="exact"/>
              <w:ind w:right="57"/>
              <w:jc w:val="center"/>
              <w:rPr>
                <w:color w:val="000000"/>
                <w:sz w:val="32"/>
              </w:rPr>
            </w:pPr>
            <w:r>
              <w:rPr>
                <w:color w:val="000000"/>
                <w:sz w:val="32"/>
              </w:rPr>
              <w:t>名額</w:t>
            </w:r>
          </w:p>
        </w:tc>
        <w:tc>
          <w:tcPr>
            <w:tcW w:w="265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BF6D12" w14:textId="77777777" w:rsidR="009C3732" w:rsidRDefault="00394DD6">
            <w:pPr>
              <w:spacing w:line="320" w:lineRule="exact"/>
              <w:ind w:right="57"/>
              <w:rPr>
                <w:color w:val="000000"/>
                <w:sz w:val="32"/>
              </w:rPr>
            </w:pPr>
            <w:r>
              <w:rPr>
                <w:color w:val="000000"/>
                <w:sz w:val="32"/>
              </w:rPr>
              <w:t xml:space="preserve">  1</w:t>
            </w:r>
            <w:r>
              <w:rPr>
                <w:color w:val="000000"/>
                <w:sz w:val="32"/>
              </w:rPr>
              <w:t>名</w:t>
            </w:r>
          </w:p>
        </w:tc>
      </w:tr>
      <w:tr w:rsidR="009C3732" w14:paraId="6E98FCC1" w14:textId="77777777">
        <w:trPr>
          <w:cantSplit/>
          <w:trHeight w:val="1178"/>
          <w:jc w:val="center"/>
        </w:trPr>
        <w:tc>
          <w:tcPr>
            <w:tcW w:w="79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768792" w14:textId="77777777" w:rsidR="009C3732" w:rsidRDefault="00394DD6">
            <w:pPr>
              <w:spacing w:line="280" w:lineRule="exact"/>
              <w:ind w:left="113" w:right="113"/>
              <w:jc w:val="center"/>
              <w:rPr>
                <w:color w:val="000000"/>
                <w:sz w:val="32"/>
              </w:rPr>
            </w:pPr>
            <w:r>
              <w:rPr>
                <w:color w:val="000000"/>
                <w:sz w:val="32"/>
              </w:rPr>
              <w:t>工作項目</w:t>
            </w:r>
          </w:p>
        </w:tc>
        <w:tc>
          <w:tcPr>
            <w:tcW w:w="95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3BBE4F" w14:textId="1955AD95" w:rsidR="0086137A" w:rsidRDefault="0086137A" w:rsidP="0086137A">
            <w:pPr>
              <w:spacing w:after="45"/>
            </w:pPr>
            <w:r>
              <w:rPr>
                <w:rFonts w:hint="eastAsia"/>
              </w:rPr>
              <w:t>1.</w:t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作為資管系</w:t>
            </w:r>
            <w:r w:rsidR="00DB249A">
              <w:rPr>
                <w:rFonts w:hint="eastAsia"/>
              </w:rPr>
              <w:t>陳灯能教授</w:t>
            </w:r>
            <w:r>
              <w:rPr>
                <w:rFonts w:hint="eastAsia"/>
              </w:rPr>
              <w:t>實驗室核心窗口，主動對接農業部、農改場及植醫系合作團隊。</w:t>
            </w:r>
          </w:p>
          <w:p w14:paraId="6400C778" w14:textId="77777777" w:rsidR="0086137A" w:rsidRDefault="0086137A" w:rsidP="0086137A">
            <w:pPr>
              <w:spacing w:after="45"/>
            </w:pPr>
            <w:r>
              <w:rPr>
                <w:rFonts w:hint="eastAsia"/>
              </w:rPr>
              <w:t>2.</w:t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追蹤跨單位試驗時程、場域數據回傳進度與跨領域需求整合。</w:t>
            </w:r>
          </w:p>
          <w:p w14:paraId="0CF14095" w14:textId="77777777" w:rsidR="0086137A" w:rsidRDefault="0086137A" w:rsidP="0086137A">
            <w:pPr>
              <w:spacing w:after="45"/>
            </w:pPr>
            <w:r>
              <w:rPr>
                <w:rFonts w:hint="eastAsia"/>
              </w:rPr>
              <w:t>3.</w:t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籌備跨團隊研討會議、追蹤代辦事項與撰寫會議紀錄。</w:t>
            </w:r>
          </w:p>
          <w:p w14:paraId="1E473C85" w14:textId="77777777" w:rsidR="0086137A" w:rsidRDefault="0086137A" w:rsidP="0086137A">
            <w:pPr>
              <w:spacing w:after="45"/>
            </w:pPr>
            <w:r>
              <w:rPr>
                <w:rFonts w:hint="eastAsia"/>
              </w:rPr>
              <w:t>4.</w:t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彙整研究成果及相關成果文件。</w:t>
            </w:r>
          </w:p>
          <w:p w14:paraId="2DE96A1F" w14:textId="41FF9AC3" w:rsidR="0086137A" w:rsidRPr="0086137A" w:rsidRDefault="0086137A" w:rsidP="0086137A">
            <w:pPr>
              <w:spacing w:after="45"/>
            </w:pPr>
            <w:r>
              <w:rPr>
                <w:rFonts w:hint="eastAsia"/>
              </w:rPr>
              <w:t>5.</w:t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支援</w:t>
            </w:r>
            <w:r w:rsidR="00D56E42">
              <w:rPr>
                <w:rFonts w:hint="eastAsia"/>
              </w:rPr>
              <w:t>實驗室</w:t>
            </w:r>
            <w:r w:rsidR="00B61F80">
              <w:rPr>
                <w:rFonts w:hint="eastAsia"/>
              </w:rPr>
              <w:t>及</w:t>
            </w:r>
            <w:r>
              <w:rPr>
                <w:rFonts w:hint="eastAsia"/>
              </w:rPr>
              <w:t>專案日常行政與主管臨時交辦任務。</w:t>
            </w:r>
          </w:p>
        </w:tc>
      </w:tr>
      <w:tr w:rsidR="009C3732" w14:paraId="1AAEFF6D" w14:textId="77777777">
        <w:trPr>
          <w:cantSplit/>
          <w:trHeight w:val="1909"/>
          <w:jc w:val="center"/>
        </w:trPr>
        <w:tc>
          <w:tcPr>
            <w:tcW w:w="79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255B9D" w14:textId="77777777" w:rsidR="009C3732" w:rsidRDefault="00394DD6">
            <w:pPr>
              <w:spacing w:line="360" w:lineRule="exact"/>
              <w:ind w:left="113" w:right="113"/>
              <w:jc w:val="center"/>
              <w:rPr>
                <w:color w:val="000000"/>
                <w:sz w:val="32"/>
              </w:rPr>
            </w:pPr>
            <w:r>
              <w:rPr>
                <w:color w:val="000000"/>
                <w:sz w:val="32"/>
              </w:rPr>
              <w:t>資格條件</w:t>
            </w:r>
          </w:p>
        </w:tc>
        <w:tc>
          <w:tcPr>
            <w:tcW w:w="95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389EA0" w14:textId="77777777" w:rsidR="0086137A" w:rsidRPr="0058734B" w:rsidRDefault="0086137A" w:rsidP="0086137A">
            <w:pPr>
              <w:pStyle w:val="ae"/>
              <w:numPr>
                <w:ilvl w:val="0"/>
                <w:numId w:val="8"/>
              </w:numPr>
              <w:rPr>
                <w:rFonts w:ascii="Times New Roman" w:eastAsia="標楷體" w:hAnsi="Times New Roman"/>
                <w:sz w:val="28"/>
                <w:szCs w:val="28"/>
              </w:rPr>
            </w:pPr>
            <w:r w:rsidRPr="0058734B">
              <w:rPr>
                <w:rFonts w:ascii="Times New Roman" w:eastAsia="標楷體" w:hAnsi="Times New Roman" w:hint="eastAsia"/>
                <w:sz w:val="28"/>
                <w:szCs w:val="28"/>
              </w:rPr>
              <w:t>具教育部認可之國內外大學</w:t>
            </w:r>
            <w:r w:rsidRPr="0058734B">
              <w:rPr>
                <w:rFonts w:ascii="Times New Roman" w:eastAsia="標楷體" w:hAnsi="Times New Roman" w:hint="eastAsia"/>
                <w:sz w:val="28"/>
                <w:szCs w:val="28"/>
              </w:rPr>
              <w:t>(</w:t>
            </w:r>
            <w:r w:rsidRPr="0058734B">
              <w:rPr>
                <w:rFonts w:ascii="Times New Roman" w:eastAsia="標楷體" w:hAnsi="Times New Roman" w:hint="eastAsia"/>
                <w:sz w:val="28"/>
                <w:szCs w:val="28"/>
              </w:rPr>
              <w:t>含</w:t>
            </w:r>
            <w:r w:rsidRPr="0058734B">
              <w:rPr>
                <w:rFonts w:ascii="Times New Roman" w:eastAsia="標楷體" w:hAnsi="Times New Roman" w:hint="eastAsia"/>
                <w:sz w:val="28"/>
                <w:szCs w:val="28"/>
              </w:rPr>
              <w:t>)</w:t>
            </w:r>
            <w:r w:rsidRPr="0058734B">
              <w:rPr>
                <w:rFonts w:ascii="Times New Roman" w:eastAsia="標楷體" w:hAnsi="Times New Roman" w:hint="eastAsia"/>
                <w:sz w:val="28"/>
                <w:szCs w:val="28"/>
              </w:rPr>
              <w:t>以上學歷，資訊管理相關科系尤佳。</w:t>
            </w:r>
          </w:p>
          <w:p w14:paraId="230A74EC" w14:textId="40E73970" w:rsidR="0086137A" w:rsidRPr="0058734B" w:rsidRDefault="0086137A" w:rsidP="00B61F80">
            <w:pPr>
              <w:pStyle w:val="ae"/>
              <w:numPr>
                <w:ilvl w:val="0"/>
                <w:numId w:val="8"/>
              </w:numPr>
              <w:rPr>
                <w:rFonts w:ascii="Times New Roman" w:eastAsia="標楷體" w:hAnsi="Times New Roman"/>
                <w:sz w:val="28"/>
                <w:szCs w:val="28"/>
              </w:rPr>
            </w:pPr>
            <w:proofErr w:type="gramStart"/>
            <w:r w:rsidRPr="0058734B">
              <w:rPr>
                <w:rFonts w:ascii="Times New Roman" w:eastAsia="標楷體" w:hAnsi="Times New Roman" w:hint="eastAsia"/>
                <w:sz w:val="28"/>
                <w:szCs w:val="28"/>
              </w:rPr>
              <w:t>具跨域專案</w:t>
            </w:r>
            <w:proofErr w:type="gramEnd"/>
            <w:r w:rsidRPr="0058734B">
              <w:rPr>
                <w:rFonts w:ascii="Times New Roman" w:eastAsia="標楷體" w:hAnsi="Times New Roman" w:hint="eastAsia"/>
                <w:sz w:val="28"/>
                <w:szCs w:val="28"/>
              </w:rPr>
              <w:t>、系統整合、農業場域、資料治理或產學合作經驗。</w:t>
            </w:r>
          </w:p>
          <w:p w14:paraId="633444A5" w14:textId="611AEF6B" w:rsidR="0086137A" w:rsidRPr="0058734B" w:rsidRDefault="0086137A" w:rsidP="0086137A">
            <w:pPr>
              <w:pStyle w:val="ae"/>
              <w:numPr>
                <w:ilvl w:val="0"/>
                <w:numId w:val="8"/>
              </w:numPr>
              <w:rPr>
                <w:rFonts w:ascii="Times New Roman" w:eastAsia="標楷體" w:hAnsi="Times New Roman"/>
                <w:sz w:val="28"/>
                <w:szCs w:val="28"/>
              </w:rPr>
            </w:pPr>
            <w:r w:rsidRPr="0058734B">
              <w:rPr>
                <w:rFonts w:ascii="Times New Roman" w:eastAsia="標楷體" w:hAnsi="Times New Roman" w:hint="eastAsia"/>
                <w:sz w:val="28"/>
                <w:szCs w:val="28"/>
              </w:rPr>
              <w:t>具備基本資訊概念（能</w:t>
            </w:r>
            <w:r w:rsidR="0055405A">
              <w:rPr>
                <w:rFonts w:ascii="Times New Roman" w:eastAsia="標楷體" w:hAnsi="Times New Roman" w:hint="eastAsia"/>
                <w:sz w:val="28"/>
                <w:szCs w:val="28"/>
              </w:rPr>
              <w:t>理解</w:t>
            </w:r>
            <w:r w:rsidRPr="0058734B">
              <w:rPr>
                <w:rFonts w:ascii="Times New Roman" w:eastAsia="標楷體" w:hAnsi="Times New Roman" w:hint="eastAsia"/>
                <w:sz w:val="28"/>
                <w:szCs w:val="28"/>
              </w:rPr>
              <w:t>研發團隊進度回報，不需親自開發演算法）。</w:t>
            </w:r>
          </w:p>
          <w:p w14:paraId="673A4FA5" w14:textId="77777777" w:rsidR="0086137A" w:rsidRDefault="0086137A" w:rsidP="0086137A">
            <w:pPr>
              <w:pStyle w:val="ae"/>
              <w:numPr>
                <w:ilvl w:val="0"/>
                <w:numId w:val="8"/>
              </w:numPr>
              <w:rPr>
                <w:rFonts w:ascii="Times New Roman" w:eastAsia="標楷體" w:hAnsi="Times New Roman"/>
                <w:sz w:val="28"/>
                <w:szCs w:val="28"/>
              </w:rPr>
            </w:pPr>
            <w:r w:rsidRPr="0058734B">
              <w:rPr>
                <w:rFonts w:ascii="Times New Roman" w:eastAsia="標楷體" w:hAnsi="Times New Roman" w:hint="eastAsia"/>
                <w:sz w:val="28"/>
                <w:szCs w:val="28"/>
              </w:rPr>
              <w:t>具備</w:t>
            </w:r>
            <w:r w:rsidR="0058734B" w:rsidRPr="0058734B">
              <w:rPr>
                <w:rFonts w:ascii="Times New Roman" w:eastAsia="標楷體" w:hAnsi="Times New Roman" w:hint="eastAsia"/>
                <w:sz w:val="28"/>
                <w:szCs w:val="28"/>
              </w:rPr>
              <w:t>撰寫與執行計畫相關能力</w:t>
            </w:r>
            <w:r w:rsidR="0058734B">
              <w:rPr>
                <w:rFonts w:ascii="Times New Roman" w:eastAsia="標楷體" w:hAnsi="Times New Roman" w:hint="eastAsia"/>
                <w:sz w:val="28"/>
                <w:szCs w:val="28"/>
              </w:rPr>
              <w:t>，</w:t>
            </w:r>
            <w:r w:rsidRPr="0058734B">
              <w:rPr>
                <w:rFonts w:ascii="Times New Roman" w:eastAsia="標楷體" w:hAnsi="Times New Roman" w:hint="eastAsia"/>
                <w:sz w:val="28"/>
                <w:szCs w:val="28"/>
              </w:rPr>
              <w:t>熟練操作文書處理軟體，能</w:t>
            </w:r>
            <w:proofErr w:type="gramStart"/>
            <w:r w:rsidRPr="0058734B">
              <w:rPr>
                <w:rFonts w:ascii="Times New Roman" w:eastAsia="標楷體" w:hAnsi="Times New Roman" w:hint="eastAsia"/>
                <w:sz w:val="28"/>
                <w:szCs w:val="28"/>
              </w:rPr>
              <w:t>獨立彙</w:t>
            </w:r>
            <w:proofErr w:type="gramEnd"/>
            <w:r w:rsidRPr="0058734B">
              <w:rPr>
                <w:rFonts w:ascii="Times New Roman" w:eastAsia="標楷體" w:hAnsi="Times New Roman" w:hint="eastAsia"/>
                <w:sz w:val="28"/>
                <w:szCs w:val="28"/>
              </w:rPr>
              <w:t>整成果報告並完成交辦工作。</w:t>
            </w:r>
          </w:p>
          <w:p w14:paraId="430E67C0" w14:textId="77777777" w:rsidR="0086137A" w:rsidRPr="00003FF5" w:rsidRDefault="0086137A" w:rsidP="00003FF5">
            <w:pPr>
              <w:pStyle w:val="ae"/>
              <w:numPr>
                <w:ilvl w:val="0"/>
                <w:numId w:val="8"/>
              </w:numPr>
              <w:rPr>
                <w:rFonts w:ascii="Times New Roman" w:eastAsia="標楷體" w:hAnsi="Times New Roman"/>
                <w:sz w:val="28"/>
                <w:szCs w:val="28"/>
              </w:rPr>
            </w:pPr>
            <w:r w:rsidRPr="00245436">
              <w:rPr>
                <w:rFonts w:ascii="Times New Roman" w:eastAsia="標楷體" w:hAnsi="Times New Roman" w:hint="eastAsia"/>
                <w:sz w:val="28"/>
                <w:szCs w:val="28"/>
              </w:rPr>
              <w:t>具備團隊合作、溝通協調能力，主動積極、細心負責、抗壓性佳，有責任感。</w:t>
            </w:r>
          </w:p>
        </w:tc>
      </w:tr>
      <w:tr w:rsidR="00187793" w:rsidRPr="00187793" w14:paraId="3715CCEC" w14:textId="77777777">
        <w:trPr>
          <w:cantSplit/>
          <w:trHeight w:val="3472"/>
          <w:jc w:val="center"/>
        </w:trPr>
        <w:tc>
          <w:tcPr>
            <w:tcW w:w="79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89C7CC" w14:textId="77777777" w:rsidR="009C3732" w:rsidRPr="00187793" w:rsidRDefault="00394DD6">
            <w:pPr>
              <w:ind w:left="113" w:right="113"/>
              <w:jc w:val="center"/>
              <w:rPr>
                <w:sz w:val="32"/>
              </w:rPr>
            </w:pPr>
            <w:r w:rsidRPr="00187793">
              <w:rPr>
                <w:sz w:val="32"/>
              </w:rPr>
              <w:t>管理及待遇</w:t>
            </w:r>
          </w:p>
        </w:tc>
        <w:tc>
          <w:tcPr>
            <w:tcW w:w="95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C2B6BA" w14:textId="77777777" w:rsidR="009C3732" w:rsidRPr="00187793" w:rsidRDefault="00394DD6">
            <w:pPr>
              <w:spacing w:after="45"/>
              <w:jc w:val="both"/>
            </w:pPr>
            <w:r w:rsidRPr="00187793">
              <w:t>1.</w:t>
            </w:r>
            <w:r w:rsidRPr="00187793">
              <w:t>本工作職缺性質為特定性工作，計畫期間期滿即</w:t>
            </w:r>
            <w:proofErr w:type="gramStart"/>
            <w:r w:rsidRPr="00187793">
              <w:t>不</w:t>
            </w:r>
            <w:proofErr w:type="gramEnd"/>
            <w:r w:rsidRPr="00187793">
              <w:t>續聘且不支給資遣費。</w:t>
            </w:r>
          </w:p>
          <w:p w14:paraId="7EE8BA55" w14:textId="77777777" w:rsidR="009C3732" w:rsidRPr="00187793" w:rsidRDefault="00394DD6">
            <w:pPr>
              <w:spacing w:after="45"/>
              <w:jc w:val="both"/>
            </w:pPr>
            <w:r w:rsidRPr="00187793">
              <w:t>2.</w:t>
            </w:r>
            <w:r w:rsidRPr="00187793">
              <w:t>依本校「約用人員工作規則」相關管理規定；新進人員須經過</w:t>
            </w:r>
            <w:r w:rsidRPr="00187793">
              <w:t>3</w:t>
            </w:r>
            <w:r w:rsidRPr="00187793">
              <w:t>個月的約</w:t>
            </w:r>
            <w:proofErr w:type="gramStart"/>
            <w:r w:rsidRPr="00187793">
              <w:t>僱</w:t>
            </w:r>
            <w:proofErr w:type="gramEnd"/>
            <w:r w:rsidRPr="00187793">
              <w:t>試用期，期間用人單位負責評估工作能力及整體表現，試用合格後始得正式約僱。試用期間經評估不適任者，將主動簽會人事室通知隨即停止試用。</w:t>
            </w:r>
          </w:p>
          <w:p w14:paraId="41415AFF" w14:textId="77777777" w:rsidR="009C3732" w:rsidRPr="00187793" w:rsidRDefault="00394DD6">
            <w:pPr>
              <w:spacing w:after="45"/>
              <w:jc w:val="both"/>
            </w:pPr>
            <w:r w:rsidRPr="00187793">
              <w:t>3.</w:t>
            </w:r>
            <w:r w:rsidRPr="00187793">
              <w:t>依「行政院及所屬各機關學校臨時人員進用人員管理要點」相關規定辦理；在進用</w:t>
            </w:r>
            <w:proofErr w:type="gramStart"/>
            <w:r w:rsidRPr="00187793">
              <w:t>期間，</w:t>
            </w:r>
            <w:proofErr w:type="gramEnd"/>
            <w:r w:rsidRPr="00187793">
              <w:t>應接受用人單位工作上之指派並準時完成，如因工作不力、損害校譽或違背有關規定，經規勸仍不改善，用人單位經預告得隨時解僱；新進人員如有勞動基準法第</w:t>
            </w:r>
            <w:r w:rsidRPr="00187793">
              <w:t>12</w:t>
            </w:r>
            <w:r w:rsidRPr="00187793">
              <w:t>條規定之情事，雇主得經預告終止契約。</w:t>
            </w:r>
          </w:p>
          <w:p w14:paraId="034CB5E4" w14:textId="61890BBC" w:rsidR="009C3732" w:rsidRPr="00187793" w:rsidRDefault="00394DD6">
            <w:pPr>
              <w:spacing w:after="45"/>
              <w:jc w:val="both"/>
            </w:pPr>
            <w:r w:rsidRPr="00187793">
              <w:t>4.</w:t>
            </w:r>
            <w:r w:rsidRPr="00187793">
              <w:t>薪資由計畫經費項下支付，碩士級月薪新臺幣</w:t>
            </w:r>
            <w:r w:rsidR="00245436" w:rsidRPr="00187793">
              <w:rPr>
                <w:rFonts w:hint="eastAsia"/>
              </w:rPr>
              <w:t>45</w:t>
            </w:r>
            <w:r w:rsidRPr="00187793">
              <w:t>,000</w:t>
            </w:r>
            <w:r w:rsidRPr="00187793">
              <w:t>元</w:t>
            </w:r>
            <w:r w:rsidR="000A1C6A" w:rsidRPr="00187793">
              <w:rPr>
                <w:rFonts w:hint="eastAsia"/>
              </w:rPr>
              <w:t>，學士級月薪</w:t>
            </w:r>
            <w:r w:rsidR="000A1C6A" w:rsidRPr="00187793">
              <w:rPr>
                <w:rFonts w:hint="eastAsia"/>
              </w:rPr>
              <w:t>40,000</w:t>
            </w:r>
            <w:r w:rsidR="000A1C6A" w:rsidRPr="00187793">
              <w:rPr>
                <w:rFonts w:hint="eastAsia"/>
              </w:rPr>
              <w:t>元</w:t>
            </w:r>
            <w:r w:rsidRPr="00187793">
              <w:t>，另含年終獎金及雇主負擔</w:t>
            </w:r>
            <w:proofErr w:type="gramStart"/>
            <w:r w:rsidRPr="00187793">
              <w:t>勞</w:t>
            </w:r>
            <w:proofErr w:type="gramEnd"/>
            <w:r w:rsidRPr="00187793">
              <w:t>健保、勞退金。</w:t>
            </w:r>
          </w:p>
          <w:p w14:paraId="30EAA9B8" w14:textId="77777777" w:rsidR="009C3732" w:rsidRPr="00187793" w:rsidRDefault="00394DD6">
            <w:pPr>
              <w:spacing w:after="45"/>
              <w:jc w:val="both"/>
            </w:pPr>
            <w:r w:rsidRPr="00187793">
              <w:t>5.</w:t>
            </w:r>
            <w:r w:rsidRPr="00187793">
              <w:t>年度工作優良且經考核通過者，做為</w:t>
            </w:r>
            <w:proofErr w:type="gramStart"/>
            <w:r w:rsidRPr="00187793">
              <w:t>續聘與敘薪</w:t>
            </w:r>
            <w:proofErr w:type="gramEnd"/>
            <w:r w:rsidRPr="00187793">
              <w:t>晉級之依據。</w:t>
            </w:r>
          </w:p>
          <w:p w14:paraId="357DD309" w14:textId="1E049E41" w:rsidR="009C3732" w:rsidRPr="00187793" w:rsidRDefault="00394DD6">
            <w:pPr>
              <w:spacing w:after="45"/>
              <w:jc w:val="both"/>
            </w:pPr>
            <w:r w:rsidRPr="00187793">
              <w:t>6.</w:t>
            </w:r>
            <w:r w:rsidRPr="00187793">
              <w:t>聘期為</w:t>
            </w:r>
            <w:r w:rsidRPr="00187793">
              <w:t>115</w:t>
            </w:r>
            <w:r w:rsidRPr="00187793">
              <w:t>年</w:t>
            </w:r>
            <w:r w:rsidR="001829BC" w:rsidRPr="00187793">
              <w:rPr>
                <w:rFonts w:hint="eastAsia"/>
              </w:rPr>
              <w:t>11</w:t>
            </w:r>
            <w:r w:rsidRPr="00187793">
              <w:t>月</w:t>
            </w:r>
            <w:r w:rsidRPr="00187793">
              <w:t>1</w:t>
            </w:r>
            <w:r w:rsidRPr="00187793">
              <w:t>日起至</w:t>
            </w:r>
            <w:r w:rsidRPr="00187793">
              <w:t>116</w:t>
            </w:r>
            <w:r w:rsidRPr="00187793">
              <w:t>年</w:t>
            </w:r>
            <w:r w:rsidR="00643BC2" w:rsidRPr="00187793">
              <w:rPr>
                <w:rFonts w:hint="eastAsia"/>
              </w:rPr>
              <w:t>12</w:t>
            </w:r>
            <w:r w:rsidRPr="00187793">
              <w:t>月</w:t>
            </w:r>
            <w:r w:rsidRPr="00187793">
              <w:t>31</w:t>
            </w:r>
            <w:r w:rsidRPr="00187793">
              <w:t>日。</w:t>
            </w:r>
            <w:r w:rsidRPr="00187793">
              <w:t>(</w:t>
            </w:r>
            <w:r w:rsidRPr="00187793">
              <w:t>聘任程序及期滿續聘依計畫執行、經費與本校規定辦理</w:t>
            </w:r>
            <w:r w:rsidRPr="00187793">
              <w:t>)</w:t>
            </w:r>
            <w:r w:rsidRPr="00187793">
              <w:t>。</w:t>
            </w:r>
          </w:p>
        </w:tc>
      </w:tr>
      <w:tr w:rsidR="009C3732" w:rsidRPr="00187793" w14:paraId="7AB1737C" w14:textId="77777777">
        <w:trPr>
          <w:cantSplit/>
          <w:trHeight w:val="3800"/>
          <w:jc w:val="center"/>
        </w:trPr>
        <w:tc>
          <w:tcPr>
            <w:tcW w:w="79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634C9B" w14:textId="77777777" w:rsidR="009C3732" w:rsidRPr="00187793" w:rsidRDefault="00394DD6">
            <w:pPr>
              <w:ind w:left="113" w:right="113"/>
              <w:jc w:val="center"/>
            </w:pPr>
            <w:r w:rsidRPr="00187793">
              <w:t>應徵方式</w:t>
            </w:r>
          </w:p>
        </w:tc>
        <w:tc>
          <w:tcPr>
            <w:tcW w:w="9534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7EAC1A" w14:textId="59CA40BB" w:rsidR="009C3732" w:rsidRPr="00187793" w:rsidRDefault="00394DD6">
            <w:pPr>
              <w:spacing w:after="45"/>
              <w:jc w:val="both"/>
            </w:pPr>
            <w:r w:rsidRPr="00187793">
              <w:t>1.</w:t>
            </w:r>
            <w:r w:rsidRPr="00187793">
              <w:t>有意應徵者，請於</w:t>
            </w:r>
            <w:r w:rsidRPr="00187793">
              <w:t>115</w:t>
            </w:r>
            <w:r w:rsidRPr="00187793">
              <w:t>年</w:t>
            </w:r>
            <w:r w:rsidR="0031556A" w:rsidRPr="00187793">
              <w:rPr>
                <w:rFonts w:hint="eastAsia"/>
              </w:rPr>
              <w:t>10</w:t>
            </w:r>
            <w:r w:rsidRPr="00187793">
              <w:t>月</w:t>
            </w:r>
            <w:r w:rsidR="00853068" w:rsidRPr="00187793">
              <w:rPr>
                <w:rFonts w:hint="eastAsia"/>
              </w:rPr>
              <w:t>15</w:t>
            </w:r>
            <w:r w:rsidRPr="00187793">
              <w:t>日中午</w:t>
            </w:r>
            <w:r w:rsidRPr="00187793">
              <w:t>12:00</w:t>
            </w:r>
            <w:r w:rsidRPr="00187793">
              <w:t>前將報名表、履歷表以及有利佐證資料</w:t>
            </w:r>
            <w:r w:rsidRPr="00187793">
              <w:t xml:space="preserve"> e-mail</w:t>
            </w:r>
            <w:r w:rsidRPr="00187793">
              <w:t>至</w:t>
            </w:r>
            <w:r w:rsidRPr="00187793">
              <w:t xml:space="preserve">: </w:t>
            </w:r>
            <w:r w:rsidR="00853068" w:rsidRPr="00187793">
              <w:rPr>
                <w:rFonts w:hint="eastAsia"/>
              </w:rPr>
              <w:t>dnchen</w:t>
            </w:r>
            <w:r w:rsidRPr="00187793">
              <w:t>@mail.npust.edu.tw</w:t>
            </w:r>
            <w:r w:rsidRPr="00187793">
              <w:t>，請註明應徵職缺：</w:t>
            </w:r>
            <w:r w:rsidR="00765226" w:rsidRPr="00187793">
              <w:rPr>
                <w:rFonts w:hint="eastAsia"/>
              </w:rPr>
              <w:t>農業部</w:t>
            </w:r>
            <w:r w:rsidRPr="00187793">
              <w:t>計畫助理。</w:t>
            </w:r>
          </w:p>
          <w:p w14:paraId="4C9D3A76" w14:textId="77777777" w:rsidR="009C3732" w:rsidRPr="00187793" w:rsidRDefault="00394DD6">
            <w:pPr>
              <w:spacing w:after="45"/>
              <w:jc w:val="both"/>
            </w:pPr>
            <w:r w:rsidRPr="00187793">
              <w:t>2.</w:t>
            </w:r>
            <w:r w:rsidRPr="00187793">
              <w:t>報名表（如附件）需檢附學歷、經歷證件及相關證照等影本資料。</w:t>
            </w:r>
          </w:p>
          <w:p w14:paraId="46D8929D" w14:textId="77777777" w:rsidR="009C3732" w:rsidRPr="00187793" w:rsidRDefault="00394DD6">
            <w:pPr>
              <w:spacing w:after="45"/>
              <w:jc w:val="both"/>
            </w:pPr>
            <w:r w:rsidRPr="00187793">
              <w:t>3.</w:t>
            </w:r>
            <w:r w:rsidRPr="00187793">
              <w:t>請務必留可聯絡電話或手機號碼，合則擇優通知面試甄選，</w:t>
            </w:r>
            <w:proofErr w:type="gramStart"/>
            <w:r w:rsidRPr="00187793">
              <w:t>不合者恕不</w:t>
            </w:r>
            <w:proofErr w:type="gramEnd"/>
            <w:r w:rsidRPr="00187793">
              <w:t>退件及不函覆。</w:t>
            </w:r>
          </w:p>
          <w:p w14:paraId="7D7D7164" w14:textId="77777777" w:rsidR="009C3732" w:rsidRPr="00187793" w:rsidRDefault="00394DD6">
            <w:pPr>
              <w:spacing w:after="45"/>
              <w:jc w:val="both"/>
            </w:pPr>
            <w:r w:rsidRPr="00187793">
              <w:t>4.</w:t>
            </w:r>
            <w:r w:rsidRPr="00187793">
              <w:t>本校僱用前依性侵害犯罪加害人登記報到查訪及查閱辦法第</w:t>
            </w:r>
            <w:r w:rsidRPr="00187793">
              <w:t>14</w:t>
            </w:r>
            <w:r w:rsidRPr="00187793">
              <w:t>條之規定，得申請查閱有無性侵害犯罪紀錄。</w:t>
            </w:r>
          </w:p>
          <w:p w14:paraId="5073F9CB" w14:textId="77777777" w:rsidR="009C3732" w:rsidRPr="00187793" w:rsidRDefault="00394DD6">
            <w:pPr>
              <w:spacing w:after="45"/>
              <w:jc w:val="both"/>
            </w:pPr>
            <w:r w:rsidRPr="00187793">
              <w:t>5.</w:t>
            </w:r>
            <w:r w:rsidRPr="00187793">
              <w:t>聯絡方式：（</w:t>
            </w:r>
            <w:r w:rsidRPr="00187793">
              <w:t>08</w:t>
            </w:r>
            <w:r w:rsidRPr="00187793">
              <w:t>）</w:t>
            </w:r>
            <w:r w:rsidRPr="00187793">
              <w:t>770-3202</w:t>
            </w:r>
            <w:r w:rsidRPr="00187793">
              <w:t>分機</w:t>
            </w:r>
            <w:r w:rsidRPr="00187793">
              <w:t xml:space="preserve"> 7903 </w:t>
            </w:r>
            <w:r w:rsidRPr="00187793">
              <w:t>黃小姐</w:t>
            </w:r>
            <w:r w:rsidRPr="00187793">
              <w:t xml:space="preserve"> Email</w:t>
            </w:r>
            <w:r w:rsidRPr="00187793">
              <w:t>：</w:t>
            </w:r>
            <w:r w:rsidRPr="00187793">
              <w:t>mis@mail.npust.edu.tw</w:t>
            </w:r>
          </w:p>
          <w:p w14:paraId="0C42D351" w14:textId="77777777" w:rsidR="009C3732" w:rsidRPr="00187793" w:rsidRDefault="00394DD6">
            <w:pPr>
              <w:spacing w:after="45"/>
              <w:jc w:val="both"/>
            </w:pPr>
            <w:r w:rsidRPr="00187793">
              <w:t>6.</w:t>
            </w:r>
            <w:r w:rsidRPr="00187793">
              <w:t>此職缺由本單位自聘。</w:t>
            </w:r>
          </w:p>
        </w:tc>
      </w:tr>
    </w:tbl>
    <w:p w14:paraId="04A84A92" w14:textId="77777777" w:rsidR="009C3732" w:rsidRPr="00187793" w:rsidRDefault="009C3732"/>
    <w:p w14:paraId="47417384" w14:textId="77777777" w:rsidR="009C3732" w:rsidRDefault="00394DD6">
      <w:pPr>
        <w:pageBreakBefore/>
        <w:jc w:val="center"/>
      </w:pPr>
      <w:r>
        <w:rPr>
          <w:b/>
          <w:bCs/>
          <w:color w:val="000000"/>
          <w:sz w:val="32"/>
          <w:szCs w:val="32"/>
        </w:rPr>
        <w:lastRenderedPageBreak/>
        <w:t>國立屏東科技大學徵聘報名表</w:t>
      </w:r>
    </w:p>
    <w:tbl>
      <w:tblPr>
        <w:tblW w:w="950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5"/>
        <w:gridCol w:w="1211"/>
        <w:gridCol w:w="6"/>
        <w:gridCol w:w="1278"/>
        <w:gridCol w:w="1082"/>
        <w:gridCol w:w="800"/>
        <w:gridCol w:w="256"/>
        <w:gridCol w:w="926"/>
        <w:gridCol w:w="1104"/>
        <w:gridCol w:w="108"/>
        <w:gridCol w:w="406"/>
        <w:gridCol w:w="720"/>
        <w:gridCol w:w="1012"/>
      </w:tblGrid>
      <w:tr w:rsidR="009C3732" w14:paraId="39EB2411" w14:textId="77777777">
        <w:trPr>
          <w:cantSplit/>
          <w:trHeight w:val="518"/>
        </w:trPr>
        <w:tc>
          <w:tcPr>
            <w:tcW w:w="180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F97CCD" w14:textId="77777777" w:rsidR="009C3732" w:rsidRDefault="00394DD6">
            <w:pPr>
              <w:spacing w:line="30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應徵職缺</w:t>
            </w:r>
          </w:p>
        </w:tc>
        <w:tc>
          <w:tcPr>
            <w:tcW w:w="7698" w:type="dxa"/>
            <w:gridSpan w:val="11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3582E3" w14:textId="77777777" w:rsidR="009C3732" w:rsidRDefault="00394DD6">
            <w:pPr>
              <w:spacing w:line="300" w:lineRule="exact"/>
            </w:pPr>
            <w:r>
              <w:rPr>
                <w:color w:val="000000"/>
                <w:szCs w:val="28"/>
              </w:rPr>
              <w:t>計畫研究助理人員</w:t>
            </w:r>
          </w:p>
        </w:tc>
      </w:tr>
      <w:tr w:rsidR="009C3732" w14:paraId="2DFDE967" w14:textId="77777777">
        <w:trPr>
          <w:cantSplit/>
          <w:trHeight w:val="518"/>
        </w:trPr>
        <w:tc>
          <w:tcPr>
            <w:tcW w:w="595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D385B5" w14:textId="77777777" w:rsidR="009C3732" w:rsidRDefault="00394DD6">
            <w:pPr>
              <w:spacing w:line="300" w:lineRule="exact"/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個人資料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BD28F4" w14:textId="77777777" w:rsidR="009C3732" w:rsidRDefault="00394DD6">
            <w:pPr>
              <w:spacing w:line="30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姓名</w:t>
            </w:r>
          </w:p>
        </w:tc>
        <w:tc>
          <w:tcPr>
            <w:tcW w:w="23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D8D4F5" w14:textId="77777777" w:rsidR="009C3732" w:rsidRDefault="009C3732">
            <w:pPr>
              <w:spacing w:line="300" w:lineRule="exact"/>
              <w:jc w:val="center"/>
              <w:rPr>
                <w:color w:val="000000"/>
              </w:rPr>
            </w:pP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6E9D50" w14:textId="77777777" w:rsidR="009C3732" w:rsidRDefault="00394DD6">
            <w:pPr>
              <w:spacing w:line="30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性別</w:t>
            </w:r>
          </w:p>
        </w:tc>
        <w:tc>
          <w:tcPr>
            <w:tcW w:w="11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95C587" w14:textId="77777777" w:rsidR="009C3732" w:rsidRDefault="009C3732">
            <w:pPr>
              <w:spacing w:line="300" w:lineRule="exact"/>
              <w:jc w:val="center"/>
              <w:rPr>
                <w:color w:val="000000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C7A01D" w14:textId="77777777" w:rsidR="009C3732" w:rsidRDefault="00394DD6">
            <w:pPr>
              <w:spacing w:line="30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出生</w:t>
            </w:r>
          </w:p>
          <w:p w14:paraId="54564ABB" w14:textId="77777777" w:rsidR="009C3732" w:rsidRDefault="00394DD6">
            <w:pPr>
              <w:spacing w:line="30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日期</w:t>
            </w:r>
          </w:p>
        </w:tc>
        <w:tc>
          <w:tcPr>
            <w:tcW w:w="224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7DCBBE" w14:textId="77777777" w:rsidR="009C3732" w:rsidRDefault="00394DD6">
            <w:pPr>
              <w:spacing w:line="300" w:lineRule="exact"/>
              <w:rPr>
                <w:color w:val="000000"/>
              </w:rPr>
            </w:pPr>
            <w:r>
              <w:rPr>
                <w:color w:val="000000"/>
              </w:rPr>
              <w:t>民國</w:t>
            </w:r>
            <w:r>
              <w:rPr>
                <w:color w:val="000000"/>
              </w:rPr>
              <w:t xml:space="preserve">     </w:t>
            </w:r>
            <w:r>
              <w:rPr>
                <w:color w:val="000000"/>
              </w:rPr>
              <w:t>年</w:t>
            </w:r>
            <w:r>
              <w:rPr>
                <w:color w:val="000000"/>
              </w:rPr>
              <w:t xml:space="preserve">   </w:t>
            </w:r>
            <w:r>
              <w:rPr>
                <w:color w:val="000000"/>
              </w:rPr>
              <w:t>月</w:t>
            </w:r>
            <w:r>
              <w:rPr>
                <w:color w:val="000000"/>
              </w:rPr>
              <w:t xml:space="preserve">   </w:t>
            </w:r>
            <w:r>
              <w:rPr>
                <w:color w:val="000000"/>
              </w:rPr>
              <w:t>日</w:t>
            </w:r>
          </w:p>
        </w:tc>
      </w:tr>
      <w:tr w:rsidR="009C3732" w14:paraId="26057EC4" w14:textId="77777777">
        <w:trPr>
          <w:cantSplit/>
          <w:trHeight w:val="470"/>
        </w:trPr>
        <w:tc>
          <w:tcPr>
            <w:tcW w:w="595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EFE2CC" w14:textId="77777777" w:rsidR="009C3732" w:rsidRDefault="009C3732">
            <w:pPr>
              <w:widowControl/>
              <w:jc w:val="center"/>
              <w:rPr>
                <w:color w:val="000000"/>
              </w:rPr>
            </w:pPr>
          </w:p>
        </w:tc>
        <w:tc>
          <w:tcPr>
            <w:tcW w:w="12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DC5F70" w14:textId="77777777" w:rsidR="009C3732" w:rsidRDefault="00394DD6">
            <w:pPr>
              <w:spacing w:line="30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身分證號</w:t>
            </w:r>
          </w:p>
        </w:tc>
        <w:tc>
          <w:tcPr>
            <w:tcW w:w="23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460F6C" w14:textId="77777777" w:rsidR="009C3732" w:rsidRDefault="009C3732">
            <w:pPr>
              <w:spacing w:line="300" w:lineRule="exact"/>
              <w:jc w:val="both"/>
              <w:rPr>
                <w:color w:val="000000"/>
              </w:rPr>
            </w:pP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CA8F5E" w14:textId="77777777" w:rsidR="009C3732" w:rsidRDefault="00394DD6">
            <w:pPr>
              <w:spacing w:line="30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婚姻</w:t>
            </w:r>
            <w:r>
              <w:rPr>
                <w:color w:val="000000"/>
              </w:rPr>
              <w:t xml:space="preserve">        </w:t>
            </w:r>
          </w:p>
        </w:tc>
        <w:tc>
          <w:tcPr>
            <w:tcW w:w="11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EAE550" w14:textId="77777777" w:rsidR="009C3732" w:rsidRDefault="00394DD6">
            <w:pPr>
              <w:spacing w:line="300" w:lineRule="exact"/>
              <w:jc w:val="both"/>
              <w:rPr>
                <w:color w:val="000000"/>
              </w:rPr>
            </w:pPr>
            <w:r>
              <w:rPr>
                <w:color w:val="000000"/>
              </w:rPr>
              <w:t>□</w:t>
            </w:r>
            <w:r>
              <w:rPr>
                <w:color w:val="000000"/>
              </w:rPr>
              <w:t>已婚</w:t>
            </w:r>
          </w:p>
          <w:p w14:paraId="7B6BF192" w14:textId="77777777" w:rsidR="009C3732" w:rsidRDefault="00394DD6">
            <w:pPr>
              <w:spacing w:line="300" w:lineRule="exact"/>
              <w:jc w:val="both"/>
              <w:rPr>
                <w:color w:val="000000"/>
              </w:rPr>
            </w:pPr>
            <w:r>
              <w:rPr>
                <w:color w:val="000000"/>
              </w:rPr>
              <w:t>□</w:t>
            </w:r>
            <w:r>
              <w:rPr>
                <w:color w:val="000000"/>
              </w:rPr>
              <w:t>未婚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1F6120" w14:textId="77777777" w:rsidR="009C3732" w:rsidRDefault="00394DD6">
            <w:pPr>
              <w:spacing w:line="30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電話</w:t>
            </w:r>
          </w:p>
        </w:tc>
        <w:tc>
          <w:tcPr>
            <w:tcW w:w="224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09DE08D5" w14:textId="77777777" w:rsidR="009C3732" w:rsidRDefault="009C3732">
            <w:pPr>
              <w:spacing w:line="300" w:lineRule="exact"/>
              <w:jc w:val="right"/>
              <w:rPr>
                <w:color w:val="000000"/>
                <w:sz w:val="16"/>
              </w:rPr>
            </w:pPr>
          </w:p>
        </w:tc>
      </w:tr>
      <w:tr w:rsidR="009C3732" w14:paraId="691EA8A3" w14:textId="77777777">
        <w:trPr>
          <w:cantSplit/>
          <w:trHeight w:val="564"/>
        </w:trPr>
        <w:tc>
          <w:tcPr>
            <w:tcW w:w="595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DCDF33" w14:textId="77777777" w:rsidR="009C3732" w:rsidRDefault="009C3732">
            <w:pPr>
              <w:widowControl/>
              <w:jc w:val="center"/>
              <w:rPr>
                <w:color w:val="000000"/>
              </w:rPr>
            </w:pPr>
          </w:p>
        </w:tc>
        <w:tc>
          <w:tcPr>
            <w:tcW w:w="12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6B71A2" w14:textId="77777777" w:rsidR="009C3732" w:rsidRDefault="00394DD6">
            <w:pPr>
              <w:spacing w:line="30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電子郵件</w:t>
            </w:r>
          </w:p>
        </w:tc>
        <w:tc>
          <w:tcPr>
            <w:tcW w:w="769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F31FFA" w14:textId="77777777" w:rsidR="009C3732" w:rsidRDefault="009C3732">
            <w:pPr>
              <w:spacing w:line="300" w:lineRule="exact"/>
              <w:jc w:val="both"/>
              <w:rPr>
                <w:color w:val="000000"/>
              </w:rPr>
            </w:pPr>
          </w:p>
        </w:tc>
      </w:tr>
      <w:tr w:rsidR="009C3732" w14:paraId="11AE31E8" w14:textId="77777777">
        <w:trPr>
          <w:cantSplit/>
          <w:trHeight w:val="416"/>
        </w:trPr>
        <w:tc>
          <w:tcPr>
            <w:tcW w:w="595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3867EE" w14:textId="77777777" w:rsidR="009C3732" w:rsidRDefault="009C3732">
            <w:pPr>
              <w:widowControl/>
              <w:jc w:val="center"/>
              <w:rPr>
                <w:color w:val="000000"/>
              </w:rPr>
            </w:pPr>
          </w:p>
        </w:tc>
        <w:tc>
          <w:tcPr>
            <w:tcW w:w="12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F7F2D3" w14:textId="77777777" w:rsidR="009C3732" w:rsidRDefault="00394DD6">
            <w:pPr>
              <w:spacing w:line="30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通訊地址</w:t>
            </w:r>
          </w:p>
        </w:tc>
        <w:tc>
          <w:tcPr>
            <w:tcW w:w="596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2B4890" w14:textId="77777777" w:rsidR="009C3732" w:rsidRDefault="009C3732">
            <w:pPr>
              <w:spacing w:line="300" w:lineRule="exact"/>
              <w:jc w:val="both"/>
              <w:rPr>
                <w:color w:val="00000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8BBA32" w14:textId="77777777" w:rsidR="009C3732" w:rsidRDefault="00394DD6">
            <w:pPr>
              <w:spacing w:line="30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郵遞區號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72C9A3" w14:textId="77777777" w:rsidR="009C3732" w:rsidRDefault="009C3732">
            <w:pPr>
              <w:spacing w:line="300" w:lineRule="exact"/>
              <w:jc w:val="center"/>
              <w:rPr>
                <w:color w:val="000000"/>
              </w:rPr>
            </w:pPr>
          </w:p>
        </w:tc>
      </w:tr>
      <w:tr w:rsidR="009C3732" w14:paraId="3280511C" w14:textId="77777777">
        <w:trPr>
          <w:trHeight w:val="824"/>
        </w:trPr>
        <w:tc>
          <w:tcPr>
            <w:tcW w:w="59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BD53E4" w14:textId="77777777" w:rsidR="009C3732" w:rsidRDefault="00394DD6">
            <w:pPr>
              <w:spacing w:line="300" w:lineRule="exact"/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學歷</w:t>
            </w:r>
          </w:p>
        </w:tc>
        <w:tc>
          <w:tcPr>
            <w:tcW w:w="8909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483E07" w14:textId="77777777" w:rsidR="009C3732" w:rsidRDefault="009C3732">
            <w:pPr>
              <w:spacing w:line="300" w:lineRule="exact"/>
              <w:jc w:val="both"/>
              <w:rPr>
                <w:color w:val="000000"/>
              </w:rPr>
            </w:pPr>
          </w:p>
        </w:tc>
      </w:tr>
      <w:tr w:rsidR="009C3732" w14:paraId="77538BAD" w14:textId="77777777">
        <w:trPr>
          <w:cantSplit/>
          <w:trHeight w:val="480"/>
        </w:trPr>
        <w:tc>
          <w:tcPr>
            <w:tcW w:w="595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B46C58" w14:textId="77777777" w:rsidR="009C3732" w:rsidRDefault="00394DD6">
            <w:pPr>
              <w:spacing w:line="300" w:lineRule="exact"/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工作經歷</w:t>
            </w:r>
          </w:p>
        </w:tc>
        <w:tc>
          <w:tcPr>
            <w:tcW w:w="24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AD6F9E" w14:textId="77777777" w:rsidR="009C3732" w:rsidRDefault="00394DD6">
            <w:pPr>
              <w:spacing w:line="30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公司名稱</w:t>
            </w:r>
          </w:p>
        </w:tc>
        <w:tc>
          <w:tcPr>
            <w:tcW w:w="213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9FDFC8" w14:textId="77777777" w:rsidR="009C3732" w:rsidRDefault="00394DD6">
            <w:pPr>
              <w:spacing w:line="30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職務名稱</w:t>
            </w:r>
          </w:p>
        </w:tc>
        <w:tc>
          <w:tcPr>
            <w:tcW w:w="427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58DE44" w14:textId="77777777" w:rsidR="009C3732" w:rsidRDefault="00394DD6">
            <w:pPr>
              <w:spacing w:line="300" w:lineRule="exact"/>
              <w:jc w:val="center"/>
            </w:pPr>
            <w:r>
              <w:rPr>
                <w:color w:val="000000"/>
              </w:rPr>
              <w:t>任職期間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  <w:sz w:val="24"/>
              </w:rPr>
              <w:t>(</w:t>
            </w:r>
            <w:r>
              <w:rPr>
                <w:b/>
                <w:color w:val="000000"/>
                <w:sz w:val="24"/>
                <w:u w:val="single"/>
              </w:rPr>
              <w:t>民國年</w:t>
            </w:r>
            <w:r>
              <w:rPr>
                <w:b/>
                <w:color w:val="000000"/>
                <w:sz w:val="24"/>
              </w:rPr>
              <w:t>/</w:t>
            </w:r>
            <w:r>
              <w:rPr>
                <w:b/>
                <w:color w:val="000000"/>
                <w:sz w:val="24"/>
                <w:u w:val="single"/>
              </w:rPr>
              <w:t>月</w:t>
            </w:r>
            <w:r>
              <w:rPr>
                <w:b/>
                <w:color w:val="000000"/>
                <w:sz w:val="24"/>
              </w:rPr>
              <w:t>)</w:t>
            </w:r>
          </w:p>
        </w:tc>
      </w:tr>
      <w:tr w:rsidR="009C3732" w14:paraId="7706841F" w14:textId="77777777">
        <w:trPr>
          <w:cantSplit/>
          <w:trHeight w:val="480"/>
        </w:trPr>
        <w:tc>
          <w:tcPr>
            <w:tcW w:w="595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2255CC" w14:textId="77777777" w:rsidR="009C3732" w:rsidRDefault="009C3732">
            <w:pPr>
              <w:widowControl/>
              <w:jc w:val="center"/>
              <w:rPr>
                <w:color w:val="000000"/>
              </w:rPr>
            </w:pPr>
          </w:p>
        </w:tc>
        <w:tc>
          <w:tcPr>
            <w:tcW w:w="24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4246F4" w14:textId="77777777" w:rsidR="009C3732" w:rsidRDefault="009C3732">
            <w:pPr>
              <w:spacing w:line="300" w:lineRule="exact"/>
              <w:jc w:val="both"/>
              <w:rPr>
                <w:color w:val="000000"/>
              </w:rPr>
            </w:pPr>
          </w:p>
        </w:tc>
        <w:tc>
          <w:tcPr>
            <w:tcW w:w="213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A8E24C" w14:textId="77777777" w:rsidR="009C3732" w:rsidRDefault="009C3732">
            <w:pPr>
              <w:spacing w:line="300" w:lineRule="exact"/>
              <w:jc w:val="both"/>
              <w:rPr>
                <w:color w:val="000000"/>
              </w:rPr>
            </w:pPr>
          </w:p>
        </w:tc>
        <w:tc>
          <w:tcPr>
            <w:tcW w:w="427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FE476A" w14:textId="77777777" w:rsidR="009C3732" w:rsidRDefault="00394DD6">
            <w:pPr>
              <w:pStyle w:val="Textbody"/>
              <w:spacing w:line="480" w:lineRule="exact"/>
              <w:jc w:val="both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  <w:u w:val="single"/>
              </w:rPr>
              <w:t xml:space="preserve">      /      至       /       .</w:t>
            </w:r>
          </w:p>
        </w:tc>
      </w:tr>
      <w:tr w:rsidR="009C3732" w14:paraId="4B69B1B3" w14:textId="77777777">
        <w:trPr>
          <w:cantSplit/>
          <w:trHeight w:val="480"/>
        </w:trPr>
        <w:tc>
          <w:tcPr>
            <w:tcW w:w="595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079890" w14:textId="77777777" w:rsidR="009C3732" w:rsidRDefault="009C3732">
            <w:pPr>
              <w:widowControl/>
              <w:jc w:val="center"/>
              <w:rPr>
                <w:color w:val="000000"/>
              </w:rPr>
            </w:pPr>
          </w:p>
        </w:tc>
        <w:tc>
          <w:tcPr>
            <w:tcW w:w="24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74BD87" w14:textId="77777777" w:rsidR="009C3732" w:rsidRDefault="009C3732">
            <w:pPr>
              <w:spacing w:line="300" w:lineRule="exact"/>
              <w:jc w:val="both"/>
              <w:rPr>
                <w:color w:val="000000"/>
              </w:rPr>
            </w:pPr>
          </w:p>
        </w:tc>
        <w:tc>
          <w:tcPr>
            <w:tcW w:w="213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97CF7D" w14:textId="77777777" w:rsidR="009C3732" w:rsidRDefault="009C3732">
            <w:pPr>
              <w:spacing w:line="300" w:lineRule="exact"/>
              <w:jc w:val="both"/>
              <w:rPr>
                <w:color w:val="000000"/>
              </w:rPr>
            </w:pPr>
          </w:p>
        </w:tc>
        <w:tc>
          <w:tcPr>
            <w:tcW w:w="427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FFDA62" w14:textId="77777777" w:rsidR="009C3732" w:rsidRDefault="00394DD6">
            <w:pPr>
              <w:pStyle w:val="Textbody"/>
              <w:spacing w:line="480" w:lineRule="exact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  <w:u w:val="single"/>
              </w:rPr>
              <w:t xml:space="preserve">      /      至      /       .</w:t>
            </w:r>
          </w:p>
        </w:tc>
      </w:tr>
      <w:tr w:rsidR="009C3732" w14:paraId="27C57EC8" w14:textId="77777777">
        <w:trPr>
          <w:cantSplit/>
          <w:trHeight w:val="480"/>
        </w:trPr>
        <w:tc>
          <w:tcPr>
            <w:tcW w:w="595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D30089" w14:textId="77777777" w:rsidR="009C3732" w:rsidRDefault="009C3732">
            <w:pPr>
              <w:widowControl/>
              <w:jc w:val="center"/>
              <w:rPr>
                <w:color w:val="000000"/>
              </w:rPr>
            </w:pPr>
          </w:p>
        </w:tc>
        <w:tc>
          <w:tcPr>
            <w:tcW w:w="24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C85FD0" w14:textId="77777777" w:rsidR="009C3732" w:rsidRDefault="009C3732">
            <w:pPr>
              <w:spacing w:line="300" w:lineRule="exact"/>
              <w:jc w:val="both"/>
              <w:rPr>
                <w:color w:val="000000"/>
              </w:rPr>
            </w:pPr>
          </w:p>
        </w:tc>
        <w:tc>
          <w:tcPr>
            <w:tcW w:w="213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107274" w14:textId="77777777" w:rsidR="009C3732" w:rsidRDefault="009C3732">
            <w:pPr>
              <w:spacing w:line="300" w:lineRule="exact"/>
              <w:jc w:val="both"/>
              <w:rPr>
                <w:color w:val="000000"/>
              </w:rPr>
            </w:pPr>
          </w:p>
        </w:tc>
        <w:tc>
          <w:tcPr>
            <w:tcW w:w="427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D036EFC" w14:textId="77777777" w:rsidR="009C3732" w:rsidRDefault="00394DD6">
            <w:pPr>
              <w:pStyle w:val="Textbody"/>
              <w:spacing w:line="480" w:lineRule="exact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  <w:u w:val="single"/>
              </w:rPr>
              <w:t xml:space="preserve">      /      至      /       .</w:t>
            </w:r>
          </w:p>
        </w:tc>
      </w:tr>
      <w:tr w:rsidR="009C3732" w14:paraId="51F23C63" w14:textId="77777777">
        <w:trPr>
          <w:cantSplit/>
          <w:trHeight w:val="480"/>
        </w:trPr>
        <w:tc>
          <w:tcPr>
            <w:tcW w:w="595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9D9233" w14:textId="77777777" w:rsidR="009C3732" w:rsidRDefault="009C3732">
            <w:pPr>
              <w:widowControl/>
              <w:jc w:val="center"/>
              <w:rPr>
                <w:color w:val="000000"/>
              </w:rPr>
            </w:pPr>
          </w:p>
        </w:tc>
        <w:tc>
          <w:tcPr>
            <w:tcW w:w="24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FE9CAC" w14:textId="77777777" w:rsidR="009C3732" w:rsidRDefault="009C3732">
            <w:pPr>
              <w:spacing w:line="300" w:lineRule="exact"/>
              <w:jc w:val="both"/>
              <w:rPr>
                <w:color w:val="000000"/>
              </w:rPr>
            </w:pPr>
          </w:p>
        </w:tc>
        <w:tc>
          <w:tcPr>
            <w:tcW w:w="213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CD4CC7" w14:textId="77777777" w:rsidR="009C3732" w:rsidRDefault="009C3732">
            <w:pPr>
              <w:spacing w:line="300" w:lineRule="exact"/>
              <w:jc w:val="both"/>
              <w:rPr>
                <w:color w:val="000000"/>
              </w:rPr>
            </w:pPr>
          </w:p>
        </w:tc>
        <w:tc>
          <w:tcPr>
            <w:tcW w:w="427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E071D0C" w14:textId="77777777" w:rsidR="009C3732" w:rsidRDefault="00394DD6">
            <w:pPr>
              <w:pStyle w:val="Textbody"/>
              <w:spacing w:line="480" w:lineRule="exact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  <w:u w:val="single"/>
              </w:rPr>
              <w:t xml:space="preserve">      /      至      /       .</w:t>
            </w:r>
          </w:p>
        </w:tc>
      </w:tr>
      <w:tr w:rsidR="009C3732" w14:paraId="63751710" w14:textId="77777777">
        <w:trPr>
          <w:cantSplit/>
          <w:trHeight w:val="474"/>
        </w:trPr>
        <w:tc>
          <w:tcPr>
            <w:tcW w:w="595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037270" w14:textId="77777777" w:rsidR="009C3732" w:rsidRDefault="00394DD6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證</w:t>
            </w:r>
          </w:p>
          <w:p w14:paraId="004A0FAD" w14:textId="77777777" w:rsidR="009C3732" w:rsidRDefault="00394DD6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照</w:t>
            </w:r>
          </w:p>
        </w:tc>
        <w:tc>
          <w:tcPr>
            <w:tcW w:w="24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482349" w14:textId="77777777" w:rsidR="009C3732" w:rsidRDefault="00394DD6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證照名稱</w:t>
            </w:r>
          </w:p>
        </w:tc>
        <w:tc>
          <w:tcPr>
            <w:tcW w:w="213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7E6D47" w14:textId="77777777" w:rsidR="009C3732" w:rsidRDefault="00394DD6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級別</w:t>
            </w:r>
          </w:p>
        </w:tc>
        <w:tc>
          <w:tcPr>
            <w:tcW w:w="213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332923" w14:textId="77777777" w:rsidR="009C3732" w:rsidRDefault="00394DD6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發照單位</w:t>
            </w:r>
          </w:p>
        </w:tc>
        <w:tc>
          <w:tcPr>
            <w:tcW w:w="213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BE1695" w14:textId="77777777" w:rsidR="009C3732" w:rsidRDefault="00394DD6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編號</w:t>
            </w:r>
          </w:p>
        </w:tc>
      </w:tr>
      <w:tr w:rsidR="009C3732" w14:paraId="6A386872" w14:textId="77777777">
        <w:trPr>
          <w:cantSplit/>
          <w:trHeight w:val="474"/>
        </w:trPr>
        <w:tc>
          <w:tcPr>
            <w:tcW w:w="595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029EDA" w14:textId="77777777" w:rsidR="009C3732" w:rsidRDefault="009C3732">
            <w:pPr>
              <w:widowControl/>
              <w:jc w:val="center"/>
              <w:rPr>
                <w:color w:val="000000"/>
              </w:rPr>
            </w:pPr>
          </w:p>
        </w:tc>
        <w:tc>
          <w:tcPr>
            <w:tcW w:w="24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94C318" w14:textId="77777777" w:rsidR="009C3732" w:rsidRDefault="009C3732">
            <w:pPr>
              <w:spacing w:line="300" w:lineRule="exact"/>
              <w:jc w:val="center"/>
              <w:rPr>
                <w:color w:val="000000"/>
              </w:rPr>
            </w:pPr>
          </w:p>
        </w:tc>
        <w:tc>
          <w:tcPr>
            <w:tcW w:w="213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0D6EE0" w14:textId="77777777" w:rsidR="009C3732" w:rsidRDefault="009C3732">
            <w:pPr>
              <w:spacing w:line="300" w:lineRule="exact"/>
              <w:jc w:val="center"/>
              <w:rPr>
                <w:color w:val="000000"/>
              </w:rPr>
            </w:pPr>
          </w:p>
        </w:tc>
        <w:tc>
          <w:tcPr>
            <w:tcW w:w="213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634437" w14:textId="77777777" w:rsidR="009C3732" w:rsidRDefault="009C3732">
            <w:pPr>
              <w:spacing w:line="300" w:lineRule="exact"/>
              <w:jc w:val="center"/>
              <w:rPr>
                <w:color w:val="000000"/>
              </w:rPr>
            </w:pPr>
          </w:p>
        </w:tc>
        <w:tc>
          <w:tcPr>
            <w:tcW w:w="213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3CDEB3" w14:textId="77777777" w:rsidR="009C3732" w:rsidRDefault="009C3732">
            <w:pPr>
              <w:spacing w:line="300" w:lineRule="exact"/>
              <w:jc w:val="center"/>
              <w:rPr>
                <w:color w:val="000000"/>
              </w:rPr>
            </w:pPr>
          </w:p>
        </w:tc>
      </w:tr>
      <w:tr w:rsidR="009C3732" w14:paraId="03BBEF52" w14:textId="77777777">
        <w:trPr>
          <w:cantSplit/>
          <w:trHeight w:val="474"/>
        </w:trPr>
        <w:tc>
          <w:tcPr>
            <w:tcW w:w="595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0BBB27" w14:textId="77777777" w:rsidR="009C3732" w:rsidRDefault="009C3732">
            <w:pPr>
              <w:widowControl/>
              <w:jc w:val="center"/>
              <w:rPr>
                <w:color w:val="000000"/>
              </w:rPr>
            </w:pPr>
          </w:p>
        </w:tc>
        <w:tc>
          <w:tcPr>
            <w:tcW w:w="24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178390" w14:textId="77777777" w:rsidR="009C3732" w:rsidRDefault="009C3732">
            <w:pPr>
              <w:spacing w:line="300" w:lineRule="exact"/>
              <w:jc w:val="center"/>
              <w:rPr>
                <w:color w:val="000000"/>
              </w:rPr>
            </w:pPr>
          </w:p>
        </w:tc>
        <w:tc>
          <w:tcPr>
            <w:tcW w:w="213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1EEE39" w14:textId="77777777" w:rsidR="009C3732" w:rsidRDefault="009C3732">
            <w:pPr>
              <w:spacing w:line="300" w:lineRule="exact"/>
              <w:jc w:val="center"/>
              <w:rPr>
                <w:color w:val="000000"/>
              </w:rPr>
            </w:pPr>
          </w:p>
        </w:tc>
        <w:tc>
          <w:tcPr>
            <w:tcW w:w="213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A5E26B" w14:textId="77777777" w:rsidR="009C3732" w:rsidRDefault="009C3732">
            <w:pPr>
              <w:spacing w:line="300" w:lineRule="exact"/>
              <w:jc w:val="center"/>
              <w:rPr>
                <w:color w:val="000000"/>
              </w:rPr>
            </w:pPr>
          </w:p>
        </w:tc>
        <w:tc>
          <w:tcPr>
            <w:tcW w:w="213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EBD0F4" w14:textId="77777777" w:rsidR="009C3732" w:rsidRDefault="009C3732">
            <w:pPr>
              <w:spacing w:line="300" w:lineRule="exact"/>
              <w:jc w:val="center"/>
              <w:rPr>
                <w:color w:val="000000"/>
              </w:rPr>
            </w:pPr>
          </w:p>
        </w:tc>
      </w:tr>
      <w:tr w:rsidR="009C3732" w14:paraId="4785973E" w14:textId="77777777">
        <w:trPr>
          <w:cantSplit/>
          <w:trHeight w:val="474"/>
        </w:trPr>
        <w:tc>
          <w:tcPr>
            <w:tcW w:w="595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D8C5A0" w14:textId="77777777" w:rsidR="009C3732" w:rsidRDefault="009C3732">
            <w:pPr>
              <w:widowControl/>
              <w:jc w:val="center"/>
              <w:rPr>
                <w:color w:val="000000"/>
              </w:rPr>
            </w:pPr>
          </w:p>
        </w:tc>
        <w:tc>
          <w:tcPr>
            <w:tcW w:w="24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2264BE" w14:textId="77777777" w:rsidR="009C3732" w:rsidRDefault="009C3732">
            <w:pPr>
              <w:spacing w:line="300" w:lineRule="exact"/>
              <w:jc w:val="center"/>
              <w:rPr>
                <w:color w:val="000000"/>
              </w:rPr>
            </w:pPr>
          </w:p>
        </w:tc>
        <w:tc>
          <w:tcPr>
            <w:tcW w:w="213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7F89CB" w14:textId="77777777" w:rsidR="009C3732" w:rsidRDefault="009C3732">
            <w:pPr>
              <w:spacing w:line="300" w:lineRule="exact"/>
              <w:jc w:val="center"/>
              <w:rPr>
                <w:color w:val="000000"/>
              </w:rPr>
            </w:pPr>
          </w:p>
        </w:tc>
        <w:tc>
          <w:tcPr>
            <w:tcW w:w="213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D5F024" w14:textId="77777777" w:rsidR="009C3732" w:rsidRDefault="009C3732">
            <w:pPr>
              <w:spacing w:line="300" w:lineRule="exact"/>
              <w:jc w:val="center"/>
              <w:rPr>
                <w:color w:val="000000"/>
              </w:rPr>
            </w:pPr>
          </w:p>
        </w:tc>
        <w:tc>
          <w:tcPr>
            <w:tcW w:w="213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6A3BD1" w14:textId="77777777" w:rsidR="009C3732" w:rsidRDefault="009C3732">
            <w:pPr>
              <w:spacing w:line="300" w:lineRule="exact"/>
              <w:jc w:val="center"/>
              <w:rPr>
                <w:color w:val="000000"/>
              </w:rPr>
            </w:pPr>
          </w:p>
        </w:tc>
      </w:tr>
      <w:tr w:rsidR="009C3732" w14:paraId="3B3BBE88" w14:textId="77777777">
        <w:trPr>
          <w:trHeight w:val="1449"/>
        </w:trPr>
        <w:tc>
          <w:tcPr>
            <w:tcW w:w="59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0808F3" w14:textId="77777777" w:rsidR="009C3732" w:rsidRDefault="00394DD6">
            <w:pPr>
              <w:spacing w:line="300" w:lineRule="exact"/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外語能力</w:t>
            </w:r>
          </w:p>
        </w:tc>
        <w:tc>
          <w:tcPr>
            <w:tcW w:w="8909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2E4C53E8" w14:textId="77777777" w:rsidR="009C3732" w:rsidRDefault="00394DD6">
            <w:pPr>
              <w:spacing w:line="300" w:lineRule="exact"/>
              <w:rPr>
                <w:color w:val="000000"/>
              </w:rPr>
            </w:pPr>
            <w:r>
              <w:rPr>
                <w:color w:val="000000"/>
              </w:rPr>
              <w:t>英文：聽</w:t>
            </w:r>
            <w:r>
              <w:rPr>
                <w:color w:val="000000"/>
              </w:rPr>
              <w:t>____</w:t>
            </w:r>
            <w:r>
              <w:rPr>
                <w:color w:val="000000"/>
              </w:rPr>
              <w:t>、說</w:t>
            </w:r>
            <w:r>
              <w:rPr>
                <w:color w:val="000000"/>
              </w:rPr>
              <w:t>____</w:t>
            </w:r>
            <w:r>
              <w:rPr>
                <w:color w:val="000000"/>
              </w:rPr>
              <w:t>、讀</w:t>
            </w:r>
            <w:r>
              <w:rPr>
                <w:color w:val="000000"/>
              </w:rPr>
              <w:t>____</w:t>
            </w:r>
            <w:r>
              <w:rPr>
                <w:color w:val="000000"/>
              </w:rPr>
              <w:t>、寫</w:t>
            </w:r>
            <w:r>
              <w:rPr>
                <w:color w:val="000000"/>
              </w:rPr>
              <w:t>____</w:t>
            </w:r>
            <w:r>
              <w:rPr>
                <w:color w:val="000000"/>
              </w:rPr>
              <w:t>。</w:t>
            </w:r>
          </w:p>
          <w:p w14:paraId="413BA80C" w14:textId="77777777" w:rsidR="009C3732" w:rsidRDefault="009C3732">
            <w:pPr>
              <w:spacing w:line="300" w:lineRule="exact"/>
              <w:rPr>
                <w:color w:val="000000"/>
              </w:rPr>
            </w:pPr>
          </w:p>
          <w:p w14:paraId="28AABA1D" w14:textId="77777777" w:rsidR="009C3732" w:rsidRDefault="00394DD6">
            <w:pPr>
              <w:spacing w:line="300" w:lineRule="exact"/>
              <w:rPr>
                <w:color w:val="000000"/>
              </w:rPr>
            </w:pPr>
            <w:r>
              <w:rPr>
                <w:color w:val="000000"/>
              </w:rPr>
              <w:t>其他外語：</w:t>
            </w:r>
            <w:r>
              <w:rPr>
                <w:color w:val="000000"/>
              </w:rPr>
              <w:t>____</w:t>
            </w:r>
            <w:r>
              <w:rPr>
                <w:color w:val="000000"/>
              </w:rPr>
              <w:t>語，聽</w:t>
            </w:r>
            <w:r>
              <w:rPr>
                <w:color w:val="000000"/>
              </w:rPr>
              <w:t>____</w:t>
            </w:r>
            <w:r>
              <w:rPr>
                <w:color w:val="000000"/>
              </w:rPr>
              <w:t>、說</w:t>
            </w:r>
            <w:r>
              <w:rPr>
                <w:color w:val="000000"/>
              </w:rPr>
              <w:t>____</w:t>
            </w:r>
            <w:r>
              <w:rPr>
                <w:color w:val="000000"/>
              </w:rPr>
              <w:t>、讀</w:t>
            </w:r>
            <w:r>
              <w:rPr>
                <w:color w:val="000000"/>
              </w:rPr>
              <w:t>____</w:t>
            </w:r>
            <w:r>
              <w:rPr>
                <w:color w:val="000000"/>
              </w:rPr>
              <w:t>、寫</w:t>
            </w:r>
            <w:r>
              <w:rPr>
                <w:color w:val="000000"/>
              </w:rPr>
              <w:t>____</w:t>
            </w:r>
            <w:r>
              <w:rPr>
                <w:color w:val="000000"/>
              </w:rPr>
              <w:t>。</w:t>
            </w:r>
          </w:p>
          <w:p w14:paraId="38B2B7A3" w14:textId="77777777" w:rsidR="009C3732" w:rsidRDefault="009C3732">
            <w:pPr>
              <w:spacing w:line="220" w:lineRule="exact"/>
              <w:rPr>
                <w:color w:val="000000"/>
              </w:rPr>
            </w:pPr>
          </w:p>
        </w:tc>
      </w:tr>
      <w:tr w:rsidR="009C3732" w14:paraId="1B7B6F26" w14:textId="77777777">
        <w:trPr>
          <w:trHeight w:val="1167"/>
        </w:trPr>
        <w:tc>
          <w:tcPr>
            <w:tcW w:w="59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094AD5" w14:textId="77777777" w:rsidR="009C3732" w:rsidRDefault="00394DD6">
            <w:pPr>
              <w:spacing w:line="300" w:lineRule="exact"/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才能專長</w:t>
            </w:r>
          </w:p>
        </w:tc>
        <w:tc>
          <w:tcPr>
            <w:tcW w:w="8909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88CF01" w14:textId="77777777" w:rsidR="009C3732" w:rsidRDefault="00394DD6">
            <w:pPr>
              <w:spacing w:line="360" w:lineRule="exact"/>
              <w:ind w:right="140"/>
              <w:jc w:val="both"/>
              <w:rPr>
                <w:color w:val="FFFFFF"/>
                <w:sz w:val="24"/>
              </w:rPr>
            </w:pPr>
            <w:r>
              <w:rPr>
                <w:color w:val="FFFFFF"/>
                <w:sz w:val="24"/>
              </w:rPr>
              <w:t>如相關工作經驗、證照、研習證書等</w:t>
            </w:r>
          </w:p>
          <w:p w14:paraId="2C7A3C7F" w14:textId="77777777" w:rsidR="009C3732" w:rsidRDefault="009C3732">
            <w:pPr>
              <w:spacing w:line="360" w:lineRule="exact"/>
              <w:ind w:right="140"/>
              <w:jc w:val="both"/>
              <w:rPr>
                <w:color w:val="000000"/>
              </w:rPr>
            </w:pPr>
          </w:p>
          <w:p w14:paraId="686F9386" w14:textId="77777777" w:rsidR="009C3732" w:rsidRDefault="00394DD6">
            <w:pPr>
              <w:spacing w:line="360" w:lineRule="exact"/>
              <w:ind w:right="140"/>
              <w:jc w:val="both"/>
            </w:pPr>
            <w:r>
              <w:rPr>
                <w:color w:val="000000"/>
                <w:sz w:val="24"/>
              </w:rPr>
              <w:t>其他：</w:t>
            </w:r>
          </w:p>
        </w:tc>
      </w:tr>
      <w:tr w:rsidR="009C3732" w14:paraId="756D5B79" w14:textId="77777777">
        <w:trPr>
          <w:trHeight w:val="2153"/>
        </w:trPr>
        <w:tc>
          <w:tcPr>
            <w:tcW w:w="59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63B4C2" w14:textId="77777777" w:rsidR="009C3732" w:rsidRDefault="00394DD6">
            <w:pPr>
              <w:spacing w:line="300" w:lineRule="exact"/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簡要自述</w:t>
            </w:r>
          </w:p>
        </w:tc>
        <w:tc>
          <w:tcPr>
            <w:tcW w:w="6663" w:type="dxa"/>
            <w:gridSpan w:val="8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1A59E8" w14:textId="77777777" w:rsidR="009C3732" w:rsidRDefault="009C3732">
            <w:pPr>
              <w:spacing w:line="300" w:lineRule="exact"/>
              <w:jc w:val="both"/>
              <w:rPr>
                <w:color w:val="000000"/>
              </w:rPr>
            </w:pPr>
          </w:p>
        </w:tc>
        <w:tc>
          <w:tcPr>
            <w:tcW w:w="2246" w:type="dxa"/>
            <w:gridSpan w:val="4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F7F48B" w14:textId="77777777" w:rsidR="009C3732" w:rsidRDefault="00394DD6">
            <w:pPr>
              <w:spacing w:line="300" w:lineRule="exact"/>
              <w:ind w:left="113" w:right="113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請貼照片</w:t>
            </w:r>
            <w:proofErr w:type="gramEnd"/>
          </w:p>
        </w:tc>
      </w:tr>
    </w:tbl>
    <w:p w14:paraId="7F5B2F22" w14:textId="77777777" w:rsidR="009C3732" w:rsidRDefault="00394DD6">
      <w:pPr>
        <w:snapToGrid w:val="0"/>
        <w:jc w:val="both"/>
      </w:pPr>
      <w:proofErr w:type="gramStart"/>
      <w:r>
        <w:rPr>
          <w:color w:val="000000"/>
          <w:sz w:val="20"/>
          <w:szCs w:val="20"/>
        </w:rPr>
        <w:t>＊</w:t>
      </w:r>
      <w:proofErr w:type="gramEnd"/>
      <w:r>
        <w:rPr>
          <w:color w:val="000000"/>
          <w:sz w:val="20"/>
          <w:szCs w:val="20"/>
        </w:rPr>
        <w:t>請檢附學歷、經歷證件及各類型考試、測驗、專業訓練合格或</w:t>
      </w:r>
      <w:r>
        <w:rPr>
          <w:color w:val="000000"/>
          <w:kern w:val="0"/>
          <w:sz w:val="20"/>
          <w:szCs w:val="20"/>
        </w:rPr>
        <w:t>相關</w:t>
      </w:r>
      <w:r>
        <w:rPr>
          <w:color w:val="000000"/>
          <w:sz w:val="20"/>
          <w:szCs w:val="20"/>
        </w:rPr>
        <w:t>證照等影本，俾便審查。</w:t>
      </w:r>
    </w:p>
    <w:p w14:paraId="682C270E" w14:textId="77777777" w:rsidR="009C3732" w:rsidRDefault="00394DD6">
      <w:pPr>
        <w:snapToGrid w:val="0"/>
        <w:jc w:val="both"/>
        <w:rPr>
          <w:color w:val="000000"/>
          <w:sz w:val="20"/>
          <w:szCs w:val="20"/>
        </w:rPr>
      </w:pPr>
      <w:proofErr w:type="gramStart"/>
      <w:r>
        <w:rPr>
          <w:color w:val="000000"/>
          <w:sz w:val="20"/>
          <w:szCs w:val="20"/>
        </w:rPr>
        <w:t>＊</w:t>
      </w:r>
      <w:proofErr w:type="gramEnd"/>
      <w:r>
        <w:rPr>
          <w:color w:val="000000"/>
          <w:sz w:val="20"/>
          <w:szCs w:val="20"/>
        </w:rPr>
        <w:t>簡要自述可自行延伸表格，惟字數勿超過</w:t>
      </w:r>
      <w:r>
        <w:rPr>
          <w:color w:val="000000"/>
          <w:sz w:val="20"/>
          <w:szCs w:val="20"/>
        </w:rPr>
        <w:t>350</w:t>
      </w:r>
      <w:r>
        <w:rPr>
          <w:color w:val="000000"/>
          <w:sz w:val="20"/>
          <w:szCs w:val="20"/>
        </w:rPr>
        <w:t>字，並請於下方簽名。</w:t>
      </w:r>
    </w:p>
    <w:p w14:paraId="00E34019" w14:textId="77777777" w:rsidR="009C3732" w:rsidRDefault="00394DD6">
      <w:pPr>
        <w:spacing w:line="240" w:lineRule="exact"/>
        <w:ind w:left="210" w:hanging="210"/>
        <w:rPr>
          <w:color w:val="0000FF"/>
          <w:sz w:val="20"/>
          <w:szCs w:val="20"/>
        </w:rPr>
      </w:pPr>
      <w:proofErr w:type="gramStart"/>
      <w:r>
        <w:rPr>
          <w:color w:val="0000FF"/>
          <w:sz w:val="20"/>
          <w:szCs w:val="20"/>
        </w:rPr>
        <w:t>＊</w:t>
      </w:r>
      <w:proofErr w:type="gramEnd"/>
      <w:r>
        <w:rPr>
          <w:color w:val="0000FF"/>
          <w:sz w:val="20"/>
          <w:szCs w:val="20"/>
        </w:rPr>
        <w:t>本人已閱讀及瞭解貴校告知資料蒐集聲明之事項，並同意與接受貴校在符合下頁告知事項範圍內，蒐集、處理及利用本人所提供之各項個人資料。</w:t>
      </w:r>
    </w:p>
    <w:p w14:paraId="291EA3CC" w14:textId="77777777" w:rsidR="009C3732" w:rsidRDefault="009C3732">
      <w:pPr>
        <w:snapToGrid w:val="0"/>
        <w:jc w:val="both"/>
        <w:rPr>
          <w:color w:val="000000"/>
          <w:sz w:val="24"/>
        </w:rPr>
      </w:pPr>
    </w:p>
    <w:p w14:paraId="177EA31A" w14:textId="716C7BB3" w:rsidR="009C3732" w:rsidRDefault="00394DD6">
      <w:r>
        <w:rPr>
          <w:b/>
          <w:color w:val="000000"/>
          <w:sz w:val="32"/>
          <w:szCs w:val="28"/>
        </w:rPr>
        <w:t>應徵人員簽名處：</w:t>
      </w:r>
      <w:r>
        <w:rPr>
          <w:b/>
          <w:color w:val="000000"/>
          <w:sz w:val="32"/>
          <w:szCs w:val="28"/>
          <w:u w:val="single"/>
        </w:rPr>
        <w:t xml:space="preserve">                      </w:t>
      </w:r>
      <w:r>
        <w:rPr>
          <w:b/>
          <w:color w:val="000000"/>
          <w:sz w:val="32"/>
          <w:szCs w:val="28"/>
        </w:rPr>
        <w:t xml:space="preserve">              </w:t>
      </w:r>
      <w:r>
        <w:rPr>
          <w:b/>
          <w:color w:val="000000"/>
          <w:sz w:val="32"/>
          <w:szCs w:val="28"/>
        </w:rPr>
        <w:t>日期：</w:t>
      </w:r>
      <w:r w:rsidR="00187793">
        <w:rPr>
          <w:rFonts w:hint="eastAsia"/>
          <w:b/>
          <w:color w:val="000000"/>
          <w:sz w:val="32"/>
          <w:szCs w:val="28"/>
        </w:rPr>
        <w:t xml:space="preserve">　</w:t>
      </w:r>
      <w:r>
        <w:rPr>
          <w:b/>
          <w:color w:val="000000"/>
          <w:sz w:val="32"/>
          <w:szCs w:val="28"/>
        </w:rPr>
        <w:t>年</w:t>
      </w:r>
      <w:r>
        <w:rPr>
          <w:b/>
          <w:color w:val="000000"/>
          <w:sz w:val="32"/>
          <w:szCs w:val="28"/>
        </w:rPr>
        <w:t xml:space="preserve">      </w:t>
      </w:r>
      <w:r>
        <w:rPr>
          <w:b/>
          <w:color w:val="000000"/>
          <w:sz w:val="32"/>
          <w:szCs w:val="28"/>
        </w:rPr>
        <w:t>月</w:t>
      </w:r>
      <w:r>
        <w:rPr>
          <w:b/>
          <w:color w:val="000000"/>
          <w:sz w:val="32"/>
          <w:szCs w:val="28"/>
        </w:rPr>
        <w:t xml:space="preserve">      </w:t>
      </w:r>
      <w:r>
        <w:rPr>
          <w:b/>
          <w:color w:val="000000"/>
          <w:sz w:val="32"/>
          <w:szCs w:val="28"/>
        </w:rPr>
        <w:t>日</w:t>
      </w:r>
    </w:p>
    <w:p w14:paraId="7043E130" w14:textId="77777777" w:rsidR="009C3732" w:rsidRDefault="009C3732">
      <w:pPr>
        <w:pageBreakBefore/>
        <w:widowControl/>
        <w:suppressAutoHyphens w:val="0"/>
        <w:rPr>
          <w:b/>
          <w:color w:val="000000"/>
          <w:sz w:val="32"/>
          <w:szCs w:val="28"/>
        </w:rPr>
      </w:pPr>
    </w:p>
    <w:p w14:paraId="7722F498" w14:textId="77777777" w:rsidR="009C3732" w:rsidRDefault="00394DD6">
      <w:pPr>
        <w:widowControl/>
        <w:autoSpaceDE w:val="0"/>
        <w:snapToGrid w:val="0"/>
        <w:spacing w:after="225" w:line="440" w:lineRule="exact"/>
        <w:jc w:val="center"/>
      </w:pPr>
      <w:r>
        <w:rPr>
          <w:rFonts w:cs="Arial"/>
          <w:b/>
          <w:color w:val="000000"/>
          <w:sz w:val="32"/>
          <w:szCs w:val="32"/>
        </w:rPr>
        <w:t>國立屏東科技大學個人資料蒐集聲明暨同意書</w:t>
      </w:r>
    </w:p>
    <w:p w14:paraId="130E6116" w14:textId="77777777" w:rsidR="009C3732" w:rsidRDefault="00394DD6">
      <w:pPr>
        <w:spacing w:line="360" w:lineRule="exact"/>
        <w:jc w:val="both"/>
        <w:rPr>
          <w:color w:val="000000"/>
          <w:sz w:val="24"/>
        </w:rPr>
      </w:pPr>
      <w:r>
        <w:rPr>
          <w:color w:val="000000"/>
          <w:sz w:val="24"/>
        </w:rPr>
        <w:t>國立屏東科技大學</w:t>
      </w:r>
      <w:r>
        <w:rPr>
          <w:color w:val="000000"/>
          <w:sz w:val="24"/>
        </w:rPr>
        <w:t>(</w:t>
      </w:r>
      <w:r>
        <w:rPr>
          <w:color w:val="000000"/>
          <w:sz w:val="24"/>
        </w:rPr>
        <w:t>以下簡稱本校</w:t>
      </w:r>
      <w:r>
        <w:rPr>
          <w:color w:val="000000"/>
          <w:sz w:val="24"/>
        </w:rPr>
        <w:t>)</w:t>
      </w:r>
      <w:r>
        <w:rPr>
          <w:color w:val="000000"/>
          <w:sz w:val="24"/>
        </w:rPr>
        <w:t>為應聘人員</w:t>
      </w:r>
      <w:proofErr w:type="gramStart"/>
      <w:r>
        <w:rPr>
          <w:color w:val="000000"/>
          <w:sz w:val="24"/>
        </w:rPr>
        <w:t>請領所需</w:t>
      </w:r>
      <w:proofErr w:type="gramEnd"/>
      <w:r>
        <w:rPr>
          <w:color w:val="000000"/>
          <w:sz w:val="24"/>
        </w:rPr>
        <w:t>蒐集、處理及利用您的個人資料，依據個人資料保護法規定，告知下列事項，請詳閱：</w:t>
      </w:r>
    </w:p>
    <w:p w14:paraId="29AF31D4" w14:textId="77777777" w:rsidR="009C3732" w:rsidRDefault="00394DD6">
      <w:pPr>
        <w:spacing w:before="225" w:line="360" w:lineRule="exact"/>
        <w:ind w:left="482" w:hanging="482"/>
        <w:jc w:val="both"/>
      </w:pPr>
      <w:r>
        <w:rPr>
          <w:color w:val="000000"/>
          <w:sz w:val="24"/>
        </w:rPr>
        <w:t>一、蒐集之目的：辦理本校</w:t>
      </w:r>
      <w:r>
        <w:rPr>
          <w:color w:val="000000"/>
          <w:sz w:val="24"/>
          <w:u w:val="single"/>
        </w:rPr>
        <w:t>人事管理、教育或訓練行政、資通安全與管理、學術研究、稅務行政、存款與匯款、保險及其他符合本校法規所定</w:t>
      </w:r>
      <w:r>
        <w:rPr>
          <w:color w:val="000000"/>
          <w:sz w:val="24"/>
        </w:rPr>
        <w:t>業務之需要。</w:t>
      </w:r>
    </w:p>
    <w:p w14:paraId="41176BA1" w14:textId="77777777" w:rsidR="009C3732" w:rsidRDefault="00394DD6">
      <w:pPr>
        <w:spacing w:line="360" w:lineRule="exact"/>
        <w:ind w:left="480" w:hanging="480"/>
        <w:jc w:val="both"/>
      </w:pPr>
      <w:r>
        <w:rPr>
          <w:color w:val="000000"/>
          <w:sz w:val="24"/>
        </w:rPr>
        <w:t>二、蒐集之個人資料類別</w:t>
      </w:r>
      <w:r>
        <w:rPr>
          <w:color w:val="000000"/>
          <w:sz w:val="24"/>
        </w:rPr>
        <w:t>:</w:t>
      </w:r>
      <w:r>
        <w:rPr>
          <w:color w:val="000000"/>
          <w:sz w:val="24"/>
          <w:u w:val="single"/>
        </w:rPr>
        <w:t>識別類</w:t>
      </w:r>
      <w:r>
        <w:rPr>
          <w:color w:val="000000"/>
          <w:sz w:val="24"/>
          <w:u w:val="single"/>
        </w:rPr>
        <w:t>(</w:t>
      </w:r>
      <w:r>
        <w:rPr>
          <w:color w:val="000000"/>
          <w:sz w:val="24"/>
          <w:u w:val="single"/>
        </w:rPr>
        <w:t>例如：姓名、國民身分證統一編號、電話號碼、行動電話、通訊及戶籍地址、電子郵遞地址、單位、職稱、金融機構帳戶之號碼與姓名</w:t>
      </w:r>
      <w:r>
        <w:rPr>
          <w:color w:val="000000"/>
          <w:sz w:val="24"/>
          <w:u w:val="single"/>
        </w:rPr>
        <w:t>)</w:t>
      </w:r>
      <w:r>
        <w:rPr>
          <w:color w:val="000000"/>
          <w:sz w:val="24"/>
          <w:u w:val="single"/>
        </w:rPr>
        <w:t>、特徵類</w:t>
      </w:r>
      <w:r>
        <w:rPr>
          <w:color w:val="000000"/>
          <w:sz w:val="24"/>
          <w:u w:val="single"/>
        </w:rPr>
        <w:t>(</w:t>
      </w:r>
      <w:r>
        <w:rPr>
          <w:color w:val="000000"/>
          <w:sz w:val="24"/>
          <w:u w:val="single"/>
        </w:rPr>
        <w:t>例如：出生年月日、國籍</w:t>
      </w:r>
      <w:r>
        <w:rPr>
          <w:color w:val="000000"/>
          <w:sz w:val="24"/>
          <w:u w:val="single"/>
        </w:rPr>
        <w:t>)</w:t>
      </w:r>
      <w:r>
        <w:rPr>
          <w:color w:val="000000"/>
          <w:sz w:val="24"/>
          <w:u w:val="single"/>
        </w:rPr>
        <w:t>、家庭情形、受</w:t>
      </w:r>
      <w:proofErr w:type="gramStart"/>
      <w:r>
        <w:rPr>
          <w:color w:val="000000"/>
          <w:sz w:val="24"/>
          <w:u w:val="single"/>
        </w:rPr>
        <w:t>僱</w:t>
      </w:r>
      <w:proofErr w:type="gramEnd"/>
      <w:r>
        <w:rPr>
          <w:color w:val="000000"/>
          <w:sz w:val="24"/>
          <w:u w:val="single"/>
        </w:rPr>
        <w:t>情形、財務、病歷、醫療及健康檢查及符合蒐集目的之各項個人資料類別等。</w:t>
      </w:r>
      <w:r>
        <w:rPr>
          <w:color w:val="000000"/>
          <w:sz w:val="24"/>
        </w:rPr>
        <w:t>另依據個人資料保護法規定，關於病歷、醫療及健康檢查等個人資料所為蒐集、處理及利用，除本校「個人資料保護法告知義務內容」所列告知事項外，就台端個人病歷、醫療及健康檢查等資料之蒐集、處理及利用，將於辦理校務行政業務及符合相關法令規範等之目的及範圍內使用。</w:t>
      </w:r>
    </w:p>
    <w:p w14:paraId="3A88E29E" w14:textId="77777777" w:rsidR="009C3732" w:rsidRDefault="00394DD6">
      <w:pPr>
        <w:spacing w:line="360" w:lineRule="exact"/>
        <w:ind w:left="480" w:hanging="480"/>
        <w:jc w:val="both"/>
        <w:rPr>
          <w:color w:val="000000"/>
          <w:sz w:val="24"/>
        </w:rPr>
      </w:pPr>
      <w:r>
        <w:rPr>
          <w:color w:val="000000"/>
          <w:sz w:val="24"/>
        </w:rPr>
        <w:t>三、個人資料利用之</w:t>
      </w:r>
      <w:proofErr w:type="gramStart"/>
      <w:r>
        <w:rPr>
          <w:color w:val="000000"/>
          <w:sz w:val="24"/>
        </w:rPr>
        <w:t>期間、</w:t>
      </w:r>
      <w:proofErr w:type="gramEnd"/>
      <w:r>
        <w:rPr>
          <w:color w:val="000000"/>
          <w:sz w:val="24"/>
        </w:rPr>
        <w:t>地區、對象及方式：</w:t>
      </w:r>
    </w:p>
    <w:p w14:paraId="306AAD27" w14:textId="77777777" w:rsidR="009C3732" w:rsidRDefault="00394DD6">
      <w:pPr>
        <w:pStyle w:val="ae"/>
        <w:spacing w:line="360" w:lineRule="exact"/>
        <w:ind w:left="1036" w:hanging="752"/>
        <w:jc w:val="both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/>
          <w:color w:val="000000"/>
          <w:szCs w:val="24"/>
        </w:rPr>
        <w:t>（一）期間：個人資料蒐集之特定目的存續</w:t>
      </w:r>
      <w:proofErr w:type="gramStart"/>
      <w:r>
        <w:rPr>
          <w:rFonts w:ascii="Times New Roman" w:eastAsia="標楷體" w:hAnsi="Times New Roman"/>
          <w:color w:val="000000"/>
          <w:szCs w:val="24"/>
        </w:rPr>
        <w:t>期間、</w:t>
      </w:r>
      <w:proofErr w:type="gramEnd"/>
      <w:r>
        <w:rPr>
          <w:rFonts w:ascii="Times New Roman" w:eastAsia="標楷體" w:hAnsi="Times New Roman"/>
          <w:color w:val="000000"/>
          <w:szCs w:val="24"/>
        </w:rPr>
        <w:t>依相關法令規定、契約約定或本校因執行業務所必須之保存年限。</w:t>
      </w:r>
    </w:p>
    <w:p w14:paraId="07817E46" w14:textId="77777777" w:rsidR="009C3732" w:rsidRDefault="00394DD6">
      <w:pPr>
        <w:pStyle w:val="ae"/>
        <w:spacing w:line="360" w:lineRule="exact"/>
        <w:ind w:left="993" w:hanging="709"/>
        <w:jc w:val="both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/>
          <w:color w:val="000000"/>
          <w:szCs w:val="24"/>
        </w:rPr>
        <w:t>（二）地區：本國。</w:t>
      </w:r>
    </w:p>
    <w:p w14:paraId="0DD5F363" w14:textId="77777777" w:rsidR="009C3732" w:rsidRDefault="00394DD6">
      <w:pPr>
        <w:pStyle w:val="ae"/>
        <w:spacing w:line="360" w:lineRule="exact"/>
        <w:ind w:left="993" w:hanging="709"/>
        <w:jc w:val="both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/>
          <w:color w:val="000000"/>
          <w:szCs w:val="24"/>
        </w:rPr>
        <w:t>（三）對象：本校及其他與本校有業務往來之公務及非公務機關。</w:t>
      </w:r>
    </w:p>
    <w:p w14:paraId="63E6DA08" w14:textId="77777777" w:rsidR="009C3732" w:rsidRDefault="00394DD6">
      <w:pPr>
        <w:pStyle w:val="ae"/>
        <w:spacing w:line="360" w:lineRule="exact"/>
        <w:ind w:left="993" w:hanging="709"/>
        <w:jc w:val="both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/>
          <w:color w:val="000000"/>
          <w:szCs w:val="24"/>
        </w:rPr>
        <w:t>（四）方式：以自動化機器或其他非自動化之利用方式。</w:t>
      </w:r>
    </w:p>
    <w:p w14:paraId="2A47402C" w14:textId="77777777" w:rsidR="009C3732" w:rsidRDefault="00394DD6">
      <w:pPr>
        <w:spacing w:line="360" w:lineRule="exact"/>
        <w:ind w:left="480" w:hanging="480"/>
        <w:jc w:val="both"/>
        <w:rPr>
          <w:color w:val="000000"/>
          <w:sz w:val="24"/>
        </w:rPr>
      </w:pPr>
      <w:r>
        <w:rPr>
          <w:color w:val="000000"/>
          <w:sz w:val="24"/>
        </w:rPr>
        <w:t>四、您可依個人資料保護法，就您的個人資料行使以下權利：</w:t>
      </w:r>
    </w:p>
    <w:p w14:paraId="0A75949B" w14:textId="77777777" w:rsidR="009C3732" w:rsidRDefault="00394DD6">
      <w:pPr>
        <w:pStyle w:val="ae"/>
        <w:spacing w:line="360" w:lineRule="exact"/>
        <w:ind w:left="1036" w:hanging="752"/>
        <w:jc w:val="both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/>
          <w:color w:val="000000"/>
          <w:szCs w:val="24"/>
        </w:rPr>
        <w:t>（一）查詢或請求閱覽。</w:t>
      </w:r>
    </w:p>
    <w:p w14:paraId="5BD2AFC3" w14:textId="77777777" w:rsidR="009C3732" w:rsidRDefault="00394DD6">
      <w:pPr>
        <w:pStyle w:val="ae"/>
        <w:spacing w:line="360" w:lineRule="exact"/>
        <w:ind w:left="1036" w:hanging="752"/>
        <w:jc w:val="both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/>
          <w:color w:val="000000"/>
          <w:szCs w:val="24"/>
        </w:rPr>
        <w:t>（二）請求製給複製本。</w:t>
      </w:r>
    </w:p>
    <w:p w14:paraId="3CADA12F" w14:textId="77777777" w:rsidR="009C3732" w:rsidRDefault="00394DD6">
      <w:pPr>
        <w:pStyle w:val="ae"/>
        <w:spacing w:line="360" w:lineRule="exact"/>
        <w:ind w:left="1036" w:hanging="752"/>
        <w:jc w:val="both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/>
          <w:color w:val="000000"/>
          <w:szCs w:val="24"/>
        </w:rPr>
        <w:t>（三）請求補充或更正。</w:t>
      </w:r>
    </w:p>
    <w:p w14:paraId="6C0D5DA4" w14:textId="77777777" w:rsidR="009C3732" w:rsidRDefault="00394DD6">
      <w:pPr>
        <w:pStyle w:val="ae"/>
        <w:spacing w:line="360" w:lineRule="exact"/>
        <w:ind w:left="1036" w:hanging="752"/>
        <w:jc w:val="both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/>
          <w:color w:val="000000"/>
          <w:szCs w:val="24"/>
        </w:rPr>
        <w:t>（四）請求停止蒐集、處理或利用。</w:t>
      </w:r>
    </w:p>
    <w:p w14:paraId="57CE470D" w14:textId="77777777" w:rsidR="009C3732" w:rsidRDefault="00394DD6">
      <w:pPr>
        <w:pStyle w:val="ae"/>
        <w:spacing w:line="360" w:lineRule="exact"/>
        <w:ind w:left="1036" w:hanging="752"/>
        <w:jc w:val="both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/>
          <w:color w:val="000000"/>
          <w:szCs w:val="24"/>
        </w:rPr>
        <w:t>（五）請求刪除。</w:t>
      </w:r>
    </w:p>
    <w:p w14:paraId="1F889BE9" w14:textId="77777777" w:rsidR="009C3732" w:rsidRDefault="00394DD6">
      <w:pPr>
        <w:pStyle w:val="ae"/>
        <w:spacing w:line="360" w:lineRule="exact"/>
        <w:ind w:left="0" w:firstLine="490"/>
        <w:jc w:val="both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/>
          <w:color w:val="000000"/>
          <w:szCs w:val="24"/>
        </w:rPr>
        <w:t>惟依相關法令規定、契約約定或本校因執行業務所必須者，得不依您請求為之。</w:t>
      </w:r>
    </w:p>
    <w:p w14:paraId="56D1F97B" w14:textId="77777777" w:rsidR="009C3732" w:rsidRDefault="00394DD6">
      <w:pPr>
        <w:spacing w:line="360" w:lineRule="exact"/>
        <w:ind w:left="480" w:hanging="480"/>
        <w:jc w:val="both"/>
        <w:rPr>
          <w:color w:val="000000"/>
          <w:sz w:val="24"/>
        </w:rPr>
      </w:pPr>
      <w:r>
        <w:rPr>
          <w:color w:val="000000"/>
          <w:sz w:val="24"/>
        </w:rPr>
        <w:t>五、個人資料之提供：</w:t>
      </w:r>
    </w:p>
    <w:p w14:paraId="505CDA98" w14:textId="77777777" w:rsidR="009C3732" w:rsidRDefault="00394DD6">
      <w:pPr>
        <w:pStyle w:val="ae"/>
        <w:spacing w:line="360" w:lineRule="exact"/>
        <w:ind w:left="1036" w:hanging="752"/>
        <w:jc w:val="both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/>
          <w:color w:val="000000"/>
          <w:szCs w:val="24"/>
        </w:rPr>
        <w:t>（一）您若拒絕提供個人資料，本校將無法提供相關服務，亦可能無法維護您的權益。</w:t>
      </w:r>
      <w:r>
        <w:rPr>
          <w:rFonts w:ascii="Times New Roman" w:eastAsia="標楷體" w:hAnsi="Times New Roman"/>
          <w:color w:val="000000"/>
          <w:szCs w:val="24"/>
        </w:rPr>
        <w:t xml:space="preserve"> </w:t>
      </w:r>
    </w:p>
    <w:p w14:paraId="153ADD2D" w14:textId="77777777" w:rsidR="009C3732" w:rsidRDefault="00394DD6">
      <w:pPr>
        <w:pStyle w:val="ae"/>
        <w:spacing w:line="360" w:lineRule="exact"/>
        <w:ind w:left="1036" w:hanging="752"/>
        <w:jc w:val="both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/>
          <w:color w:val="000000"/>
          <w:szCs w:val="24"/>
        </w:rPr>
        <w:t>（二）請依各項服務需求提供您正確、最新及完整的個人資料，若您的個人資料有任何異動，請主動向本校各業管單位申請更正。</w:t>
      </w:r>
      <w:r>
        <w:rPr>
          <w:rFonts w:ascii="Times New Roman" w:eastAsia="標楷體" w:hAnsi="Times New Roman"/>
          <w:color w:val="000000"/>
          <w:szCs w:val="24"/>
        </w:rPr>
        <w:t xml:space="preserve"> </w:t>
      </w:r>
    </w:p>
    <w:p w14:paraId="0E43C6AA" w14:textId="77777777" w:rsidR="009C3732" w:rsidRDefault="00394DD6">
      <w:pPr>
        <w:pStyle w:val="ae"/>
        <w:spacing w:line="360" w:lineRule="exact"/>
        <w:ind w:left="1036" w:hanging="752"/>
        <w:jc w:val="both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/>
          <w:color w:val="000000"/>
          <w:szCs w:val="24"/>
        </w:rPr>
        <w:t>（三）若您提供錯誤、過時、不完整或具誤導性的資料，而損及您的相關權益，本校將不負相關賠償責任。</w:t>
      </w:r>
    </w:p>
    <w:p w14:paraId="59292DE4" w14:textId="77777777" w:rsidR="009C3732" w:rsidRDefault="009C3732">
      <w:pPr>
        <w:rPr>
          <w:color w:val="000000"/>
        </w:rPr>
      </w:pPr>
    </w:p>
    <w:sectPr w:rsidR="009C3732">
      <w:pgSz w:w="11906" w:h="16838"/>
      <w:pgMar w:top="851" w:right="1021" w:bottom="232" w:left="1021" w:header="720" w:footer="720" w:gutter="0"/>
      <w:cols w:space="720"/>
      <w:docGrid w:type="lines" w:linePitch="4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0542D8" w14:textId="77777777" w:rsidR="007D592D" w:rsidRDefault="007D592D">
      <w:r>
        <w:separator/>
      </w:r>
    </w:p>
  </w:endnote>
  <w:endnote w:type="continuationSeparator" w:id="0">
    <w:p w14:paraId="6E7E19C2" w14:textId="77777777" w:rsidR="007D592D" w:rsidRDefault="007D59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538F62" w14:textId="77777777" w:rsidR="007D592D" w:rsidRDefault="007D592D">
      <w:r>
        <w:rPr>
          <w:color w:val="000000"/>
        </w:rPr>
        <w:separator/>
      </w:r>
    </w:p>
  </w:footnote>
  <w:footnote w:type="continuationSeparator" w:id="0">
    <w:p w14:paraId="699441DB" w14:textId="77777777" w:rsidR="007D592D" w:rsidRDefault="007D59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61507A"/>
    <w:multiLevelType w:val="hybridMultilevel"/>
    <w:tmpl w:val="4808B914"/>
    <w:lvl w:ilvl="0" w:tplc="5A5ACC48">
      <w:start w:val="1"/>
      <w:numFmt w:val="bullet"/>
      <w:lvlText w:val=""/>
      <w:lvlJc w:val="left"/>
      <w:pPr>
        <w:ind w:left="960" w:hanging="480"/>
      </w:pPr>
      <w:rPr>
        <w:rFonts w:ascii="Wingdings" w:hAnsi="Wingdings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11EA7366"/>
    <w:multiLevelType w:val="hybridMultilevel"/>
    <w:tmpl w:val="CCCEB21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465185A"/>
    <w:multiLevelType w:val="hybridMultilevel"/>
    <w:tmpl w:val="92B0E77A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5A5ACC48">
      <w:start w:val="1"/>
      <w:numFmt w:val="bullet"/>
      <w:lvlText w:val="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9074E38"/>
    <w:multiLevelType w:val="hybridMultilevel"/>
    <w:tmpl w:val="E2009D0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E473C21"/>
    <w:multiLevelType w:val="hybridMultilevel"/>
    <w:tmpl w:val="F6780B8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3EF3484"/>
    <w:multiLevelType w:val="hybridMultilevel"/>
    <w:tmpl w:val="D344703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F45338D"/>
    <w:multiLevelType w:val="hybridMultilevel"/>
    <w:tmpl w:val="B0229A6C"/>
    <w:lvl w:ilvl="0" w:tplc="1B10AD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6EE003B"/>
    <w:multiLevelType w:val="hybridMultilevel"/>
    <w:tmpl w:val="C66A75A0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7D4B0524"/>
    <w:multiLevelType w:val="hybridMultilevel"/>
    <w:tmpl w:val="DD324FC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7"/>
  </w:num>
  <w:num w:numId="5">
    <w:abstractNumId w:val="2"/>
  </w:num>
  <w:num w:numId="6">
    <w:abstractNumId w:val="3"/>
  </w:num>
  <w:num w:numId="7">
    <w:abstractNumId w:val="4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attachedTemplate r:id="rId1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B8B"/>
    <w:rsid w:val="00003FF5"/>
    <w:rsid w:val="00005B8B"/>
    <w:rsid w:val="0009330E"/>
    <w:rsid w:val="000A1C6A"/>
    <w:rsid w:val="001829BC"/>
    <w:rsid w:val="00187793"/>
    <w:rsid w:val="00245436"/>
    <w:rsid w:val="0031556A"/>
    <w:rsid w:val="003414BD"/>
    <w:rsid w:val="00394DD6"/>
    <w:rsid w:val="0055405A"/>
    <w:rsid w:val="0058734B"/>
    <w:rsid w:val="00643BC2"/>
    <w:rsid w:val="0066176D"/>
    <w:rsid w:val="00765226"/>
    <w:rsid w:val="007D592D"/>
    <w:rsid w:val="00853068"/>
    <w:rsid w:val="0086137A"/>
    <w:rsid w:val="00886299"/>
    <w:rsid w:val="009917AF"/>
    <w:rsid w:val="009C3732"/>
    <w:rsid w:val="00B61F80"/>
    <w:rsid w:val="00D56E42"/>
    <w:rsid w:val="00DB249A"/>
    <w:rsid w:val="00E243C6"/>
    <w:rsid w:val="00F56119"/>
    <w:rsid w:val="00FF2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2ACE67"/>
  <w15:docId w15:val="{597F7571-2650-45CB-A601-19F13CDA3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標楷體"/>
      <w:kern w:val="3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spacing w:line="400" w:lineRule="exact"/>
      <w:ind w:left="433" w:right="113" w:hanging="320"/>
      <w:jc w:val="both"/>
    </w:pPr>
    <w:rPr>
      <w:rFonts w:ascii="標楷體" w:hAnsi="標楷體"/>
      <w:sz w:val="32"/>
    </w:rPr>
  </w:style>
  <w:style w:type="paragraph" w:styleId="a4">
    <w:name w:val="Body Text Indent"/>
    <w:basedOn w:val="a"/>
    <w:pPr>
      <w:spacing w:line="400" w:lineRule="exact"/>
      <w:ind w:left="1191" w:hanging="560"/>
      <w:jc w:val="both"/>
    </w:pPr>
  </w:style>
  <w:style w:type="character" w:styleId="a5">
    <w:name w:val="Hyperlink"/>
    <w:rPr>
      <w:color w:val="0000FF"/>
      <w:u w:val="single"/>
    </w:rPr>
  </w:style>
  <w:style w:type="character" w:styleId="a6">
    <w:name w:val="FollowedHyperlink"/>
    <w:rPr>
      <w:color w:val="800080"/>
      <w:u w:val="single"/>
    </w:rPr>
  </w:style>
  <w:style w:type="paragraph" w:customStyle="1" w:styleId="tablefont">
    <w:name w:val="tablefont"/>
    <w:basedOn w:val="a"/>
    <w:pPr>
      <w:widowControl/>
      <w:spacing w:before="100" w:after="100"/>
    </w:pPr>
    <w:rPr>
      <w:rFonts w:ascii="新細明體" w:eastAsia="新細明體" w:hAnsi="新細明體"/>
      <w:color w:val="333333"/>
      <w:kern w:val="0"/>
      <w:sz w:val="20"/>
      <w:szCs w:val="20"/>
    </w:rPr>
  </w:style>
  <w:style w:type="paragraph" w:styleId="a7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rPr>
      <w:rFonts w:eastAsia="標楷體"/>
      <w:kern w:val="3"/>
    </w:rPr>
  </w:style>
  <w:style w:type="paragraph" w:styleId="a9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rPr>
      <w:rFonts w:eastAsia="標楷體"/>
      <w:kern w:val="3"/>
    </w:rPr>
  </w:style>
  <w:style w:type="character" w:styleId="ab">
    <w:name w:val="Strong"/>
    <w:rPr>
      <w:b/>
      <w:bCs/>
    </w:rPr>
  </w:style>
  <w:style w:type="paragraph" w:styleId="ac">
    <w:name w:val="Balloon Text"/>
    <w:basedOn w:val="a"/>
    <w:rPr>
      <w:rFonts w:ascii="Cambria" w:eastAsia="新細明體" w:hAnsi="Cambria"/>
      <w:sz w:val="18"/>
      <w:szCs w:val="18"/>
    </w:rPr>
  </w:style>
  <w:style w:type="character" w:customStyle="1" w:styleId="ad">
    <w:name w:val="註解方塊文字 字元"/>
    <w:rPr>
      <w:rFonts w:ascii="Cambria" w:eastAsia="新細明體" w:hAnsi="Cambria" w:cs="Times New Roman"/>
      <w:kern w:val="3"/>
      <w:sz w:val="18"/>
      <w:szCs w:val="18"/>
    </w:rPr>
  </w:style>
  <w:style w:type="paragraph" w:styleId="ae">
    <w:name w:val="List Paragraph"/>
    <w:basedOn w:val="a"/>
    <w:pPr>
      <w:ind w:left="480"/>
    </w:pPr>
    <w:rPr>
      <w:rFonts w:ascii="Calibri" w:eastAsia="新細明體" w:hAnsi="Calibri"/>
      <w:sz w:val="24"/>
      <w:szCs w:val="22"/>
    </w:rPr>
  </w:style>
  <w:style w:type="paragraph" w:customStyle="1" w:styleId="Textbody">
    <w:name w:val="Text body"/>
    <w:pPr>
      <w:widowControl w:val="0"/>
      <w:suppressAutoHyphens/>
      <w:textAlignment w:val="auto"/>
    </w:pPr>
    <w:rPr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612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1017\Downloads\&#24501;&#32856;&#20844;&#21578;&#21450;&#22577;&#21517;&#34920;_&#28783;&#33021;&#25945;&#25480;&#23560;&#20219;&#35336;&#30059;&#30740;&#31350;&#21161;&#29702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徵聘公告及報名表_灯能教授專任計畫研究助理</Template>
  <TotalTime>0</TotalTime>
  <Pages>3</Pages>
  <Words>384</Words>
  <Characters>2194</Characters>
  <Application>Microsoft Office Word</Application>
  <DocSecurity>0</DocSecurity>
  <Lines>18</Lines>
  <Paragraphs>5</Paragraphs>
  <ScaleCrop>false</ScaleCrop>
  <Company/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……………………………………………………………………………………………………………………………</dc:title>
  <dc:creator>z1017</dc:creator>
  <cp:lastModifiedBy>shuyi</cp:lastModifiedBy>
  <cp:revision>2</cp:revision>
  <cp:lastPrinted>2025-09-23T09:16:00Z</cp:lastPrinted>
  <dcterms:created xsi:type="dcterms:W3CDTF">2026-10-06T07:18:00Z</dcterms:created>
  <dcterms:modified xsi:type="dcterms:W3CDTF">2026-10-06T07:18:00Z</dcterms:modified>
</cp:coreProperties>
</file>